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EastAsia" w:hAnsi="Times New Roman" w:cstheme="minorBidi"/>
          <w:color w:val="auto"/>
          <w:sz w:val="24"/>
          <w:szCs w:val="22"/>
        </w:rPr>
        <w:id w:val="11353737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5D6153" w14:textId="420BB010" w:rsidR="00372398" w:rsidRPr="000906EE" w:rsidRDefault="000906EE">
          <w:pPr>
            <w:pStyle w:val="Nadpisobsahu"/>
            <w:rPr>
              <w:rStyle w:val="Nadpis1Char"/>
              <w:color w:val="auto"/>
            </w:rPr>
          </w:pPr>
          <w:r w:rsidRPr="000906EE">
            <w:rPr>
              <w:rStyle w:val="Nadpis1Char"/>
              <w:color w:val="auto"/>
            </w:rPr>
            <w:t>Apartmán číslo 5</w:t>
          </w:r>
        </w:p>
        <w:p w14:paraId="1460982A" w14:textId="30CE13EE" w:rsidR="00E8440B" w:rsidRDefault="00372398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16476" w:history="1">
            <w:r w:rsidR="00E8440B" w:rsidRPr="00F80575">
              <w:rPr>
                <w:rStyle w:val="Hypertextovodkaz"/>
                <w:rFonts w:eastAsia="Times New Roman"/>
                <w:noProof/>
              </w:rPr>
              <w:t>WiFi</w:t>
            </w:r>
            <w:r w:rsidR="00E8440B">
              <w:rPr>
                <w:noProof/>
                <w:webHidden/>
              </w:rPr>
              <w:tab/>
            </w:r>
            <w:r w:rsidR="00E8440B">
              <w:rPr>
                <w:noProof/>
                <w:webHidden/>
              </w:rPr>
              <w:fldChar w:fldCharType="begin"/>
            </w:r>
            <w:r w:rsidR="00E8440B">
              <w:rPr>
                <w:noProof/>
                <w:webHidden/>
              </w:rPr>
              <w:instrText xml:space="preserve"> PAGEREF _Toc74716476 \h </w:instrText>
            </w:r>
            <w:r w:rsidR="00E8440B">
              <w:rPr>
                <w:noProof/>
                <w:webHidden/>
              </w:rPr>
            </w:r>
            <w:r w:rsidR="00E8440B">
              <w:rPr>
                <w:noProof/>
                <w:webHidden/>
              </w:rPr>
              <w:fldChar w:fldCharType="separate"/>
            </w:r>
            <w:r w:rsidR="00E8440B">
              <w:rPr>
                <w:noProof/>
                <w:webHidden/>
              </w:rPr>
              <w:t>2</w:t>
            </w:r>
            <w:r w:rsidR="00E8440B">
              <w:rPr>
                <w:noProof/>
                <w:webHidden/>
              </w:rPr>
              <w:fldChar w:fldCharType="end"/>
            </w:r>
          </w:hyperlink>
        </w:p>
        <w:p w14:paraId="58BA305D" w14:textId="5E188394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77" w:history="1">
            <w:r w:rsidRPr="00F80575">
              <w:rPr>
                <w:rStyle w:val="Hypertextovodkaz"/>
                <w:noProof/>
              </w:rPr>
              <w:t>Lokace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E46F5" w14:textId="58341037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78" w:history="1">
            <w:r w:rsidRPr="00F80575">
              <w:rPr>
                <w:rStyle w:val="Hypertextovodkaz"/>
                <w:rFonts w:eastAsia="Times New Roman"/>
                <w:noProof/>
              </w:rPr>
              <w:t>Občanská vybavenost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529C6" w14:textId="04B298FF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79" w:history="1">
            <w:r w:rsidRPr="00F80575">
              <w:rPr>
                <w:rStyle w:val="Hypertextovodkaz"/>
                <w:noProof/>
              </w:rPr>
              <w:t>Obchodní</w:t>
            </w:r>
            <w:r w:rsidRPr="00F80575">
              <w:rPr>
                <w:rStyle w:val="Hypertextovodkaz"/>
                <w:rFonts w:eastAsia="Times New Roman"/>
                <w:noProof/>
              </w:rPr>
              <w:t xml:space="preserve"> podmínky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08C09" w14:textId="1ACEFC9B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0" w:history="1">
            <w:r w:rsidRPr="00F80575">
              <w:rPr>
                <w:rStyle w:val="Hypertextovodkaz"/>
                <w:rFonts w:eastAsia="Times New Roman"/>
                <w:noProof/>
              </w:rPr>
              <w:t>Ceník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91FD2" w14:textId="4CE6F903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1" w:history="1">
            <w:r w:rsidRPr="00F80575">
              <w:rPr>
                <w:rStyle w:val="Hypertextovodkaz"/>
                <w:rFonts w:eastAsia="Times New Roman"/>
                <w:noProof/>
              </w:rPr>
              <w:t>Ostatní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67A01" w14:textId="340A4B93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2" w:history="1">
            <w:r w:rsidRPr="00F80575">
              <w:rPr>
                <w:rStyle w:val="Hypertextovodkaz"/>
                <w:rFonts w:eastAsia="Times New Roman"/>
                <w:noProof/>
              </w:rPr>
              <w:t>Rezervace termínu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3537B" w14:textId="750FD74E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3" w:history="1">
            <w:r w:rsidRPr="00F80575">
              <w:rPr>
                <w:rStyle w:val="Hypertextovodkaz"/>
                <w:rFonts w:eastAsia="Times New Roman"/>
                <w:noProof/>
              </w:rPr>
              <w:t>Úhrada zálohy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6445E" w14:textId="46A4A3F8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4" w:history="1">
            <w:r w:rsidRPr="00F80575">
              <w:rPr>
                <w:rStyle w:val="Hypertextovodkaz"/>
                <w:rFonts w:eastAsia="Times New Roman"/>
                <w:noProof/>
              </w:rPr>
              <w:t>Úhrada pobytu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983D9" w14:textId="1D86ADFD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5" w:history="1">
            <w:r w:rsidRPr="00F80575">
              <w:rPr>
                <w:rStyle w:val="Hypertextovodkaz"/>
                <w:rFonts w:eastAsia="Times New Roman"/>
                <w:noProof/>
              </w:rPr>
              <w:t>Informace o přístupu ke klíčům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3CA0F" w14:textId="2D388EEF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6" w:history="1">
            <w:r w:rsidRPr="00F80575">
              <w:rPr>
                <w:rStyle w:val="Hypertextovodkaz"/>
                <w:rFonts w:eastAsia="Times New Roman"/>
                <w:noProof/>
              </w:rPr>
              <w:t>Správné nastavení GPS navigace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BA46C" w14:textId="334D4A5A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7" w:history="1">
            <w:r w:rsidRPr="00F80575">
              <w:rPr>
                <w:rStyle w:val="Hypertextovodkaz"/>
                <w:rFonts w:eastAsia="Times New Roman"/>
                <w:noProof/>
              </w:rPr>
              <w:t>Check-in / Příjezd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FB08F" w14:textId="1F00E594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8" w:history="1">
            <w:r w:rsidRPr="00F80575">
              <w:rPr>
                <w:rStyle w:val="Hypertextovodkaz"/>
                <w:rFonts w:eastAsia="Times New Roman"/>
                <w:noProof/>
              </w:rPr>
              <w:t>Parkování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511F4" w14:textId="1F81A0D2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89" w:history="1">
            <w:r w:rsidRPr="00F80575">
              <w:rPr>
                <w:rStyle w:val="Hypertextovodkaz"/>
                <w:rFonts w:eastAsia="Times New Roman"/>
                <w:noProof/>
              </w:rPr>
              <w:t>Budova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E735D" w14:textId="1B6C751F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0" w:history="1">
            <w:r w:rsidRPr="00F80575">
              <w:rPr>
                <w:rStyle w:val="Hypertextovodkaz"/>
                <w:rFonts w:eastAsia="Times New Roman"/>
                <w:noProof/>
              </w:rPr>
              <w:t>Zvířata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C99B0" w14:textId="7F0BC0D4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1" w:history="1">
            <w:r w:rsidRPr="00F80575">
              <w:rPr>
                <w:rStyle w:val="Hypertextovodkaz"/>
                <w:rFonts w:eastAsia="Times New Roman"/>
                <w:noProof/>
              </w:rPr>
              <w:t>Pohodlí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0EC26" w14:textId="306CF557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2" w:history="1">
            <w:r w:rsidRPr="00F80575">
              <w:rPr>
                <w:rStyle w:val="Hypertextovodkaz"/>
                <w:rFonts w:eastAsia="Times New Roman"/>
                <w:noProof/>
              </w:rPr>
              <w:t>Internet a ostatní technické vybavení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04746" w14:textId="12A90287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3" w:history="1">
            <w:r w:rsidRPr="00F80575">
              <w:rPr>
                <w:rStyle w:val="Hypertextovodkaz"/>
                <w:rFonts w:eastAsia="Times New Roman"/>
                <w:noProof/>
              </w:rPr>
              <w:t>Televize – LOŽNICE VÝCHODNÍ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AF742" w14:textId="21A27287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4" w:history="1">
            <w:r w:rsidRPr="00F80575">
              <w:rPr>
                <w:rStyle w:val="Hypertextovodkaz"/>
                <w:rFonts w:eastAsia="Times New Roman"/>
                <w:noProof/>
              </w:rPr>
              <w:t>Barevné LED osvětlení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C8CF9" w14:textId="08A14CDB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5" w:history="1">
            <w:r w:rsidRPr="00F80575">
              <w:rPr>
                <w:rStyle w:val="Hypertextovodkaz"/>
                <w:rFonts w:eastAsia="Times New Roman"/>
                <w:noProof/>
              </w:rPr>
              <w:t>Zádveří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8F8CF" w14:textId="620DC1B9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6" w:history="1">
            <w:r w:rsidRPr="00F80575">
              <w:rPr>
                <w:rStyle w:val="Hypertextovodkaz"/>
                <w:rFonts w:eastAsia="Times New Roman"/>
                <w:noProof/>
              </w:rPr>
              <w:t>Ložnice východní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DFA8F" w14:textId="54CE025F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7" w:history="1">
            <w:r w:rsidRPr="00F80575">
              <w:rPr>
                <w:rStyle w:val="Hypertextovodkaz"/>
                <w:rFonts w:eastAsia="Times New Roman"/>
                <w:noProof/>
              </w:rPr>
              <w:t>Ložnice západní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2263A" w14:textId="2E0E38A1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8" w:history="1">
            <w:r w:rsidRPr="00F80575">
              <w:rPr>
                <w:rStyle w:val="Hypertextovodkaz"/>
                <w:rFonts w:eastAsia="Times New Roman"/>
                <w:noProof/>
              </w:rPr>
              <w:t>Obývací pokoj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15697" w14:textId="1B9CCF1D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499" w:history="1">
            <w:r w:rsidRPr="00F80575">
              <w:rPr>
                <w:rStyle w:val="Hypertextovodkaz"/>
                <w:rFonts w:eastAsia="Times New Roman"/>
                <w:noProof/>
              </w:rPr>
              <w:t>Vaření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39854" w14:textId="37E63387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0" w:history="1">
            <w:r w:rsidRPr="00F80575">
              <w:rPr>
                <w:rStyle w:val="Hypertextovodkaz"/>
                <w:rFonts w:eastAsia="Times New Roman"/>
                <w:noProof/>
              </w:rPr>
              <w:t>Kuchyň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78E35" w14:textId="655EB410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1" w:history="1">
            <w:r w:rsidRPr="00F80575">
              <w:rPr>
                <w:rStyle w:val="Hypertextovodkaz"/>
                <w:rFonts w:eastAsia="Times New Roman"/>
                <w:noProof/>
              </w:rPr>
              <w:t>Kuchyň spotřebiče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749DE" w14:textId="6E304362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2" w:history="1">
            <w:r w:rsidRPr="00F80575">
              <w:rPr>
                <w:rStyle w:val="Hypertextovodkaz"/>
                <w:rFonts w:eastAsia="Times New Roman"/>
                <w:noProof/>
              </w:rPr>
              <w:t xml:space="preserve">Indukční varná deska Whirpool </w:t>
            </w:r>
            <w:r w:rsidRPr="00F80575">
              <w:rPr>
                <w:rStyle w:val="Hypertextovodkaz"/>
                <w:rFonts w:ascii="Arial" w:eastAsia="Times New Roman" w:hAnsi="Arial" w:cs="Arial"/>
                <w:noProof/>
              </w:rPr>
              <w:t>WS Q2160 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98F7C" w14:textId="397AE5B6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3" w:history="1">
            <w:r w:rsidRPr="00F80575">
              <w:rPr>
                <w:rStyle w:val="Hypertextovodkaz"/>
                <w:rFonts w:eastAsia="Times New Roman"/>
                <w:noProof/>
              </w:rPr>
              <w:t xml:space="preserve">Digestoř Whirpool </w:t>
            </w:r>
            <w:r w:rsidRPr="00F80575">
              <w:rPr>
                <w:rStyle w:val="Hypertextovodkaz"/>
                <w:rFonts w:ascii="Arial" w:eastAsia="Times New Roman" w:hAnsi="Arial" w:cs="Arial"/>
                <w:noProof/>
              </w:rPr>
              <w:t>AKR 750 G 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2469C" w14:textId="2DB6B3AF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4" w:history="1">
            <w:r w:rsidRPr="00F80575">
              <w:rPr>
                <w:rStyle w:val="Hypertextovodkaz"/>
                <w:rFonts w:eastAsia="Times New Roman"/>
                <w:noProof/>
              </w:rPr>
              <w:t>Mikrovlnná trouba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BC236" w14:textId="2D3E704E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5" w:history="1">
            <w:r w:rsidRPr="00F80575">
              <w:rPr>
                <w:rStyle w:val="Hypertextovodkaz"/>
                <w:rFonts w:eastAsia="Times New Roman"/>
                <w:noProof/>
              </w:rPr>
              <w:t>Kombinovaná automatická pračka se sušičkou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66F0E" w14:textId="18D3C3F2" w:rsidR="00E8440B" w:rsidRDefault="00E8440B">
          <w:pPr>
            <w:pStyle w:val="Obsah2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6" w:history="1">
            <w:r w:rsidRPr="00F80575">
              <w:rPr>
                <w:rStyle w:val="Hypertextovodkaz"/>
                <w:rFonts w:eastAsia="Times New Roman"/>
                <w:bCs/>
                <w:noProof/>
              </w:rPr>
              <w:t>Myčka nádobí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F32F8" w14:textId="701799E7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7" w:history="1">
            <w:r w:rsidRPr="00F80575">
              <w:rPr>
                <w:rStyle w:val="Hypertextovodkaz"/>
                <w:rFonts w:eastAsia="Times New Roman"/>
                <w:noProof/>
              </w:rPr>
              <w:t>Kuchyň vybavení pro vaření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3277D" w14:textId="0D377184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8" w:history="1">
            <w:r w:rsidRPr="00F80575">
              <w:rPr>
                <w:rStyle w:val="Hypertextovodkaz"/>
                <w:rFonts w:eastAsia="Times New Roman"/>
                <w:noProof/>
              </w:rPr>
              <w:t>Kuchyň vybavení pro stolování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EC69F" w14:textId="4E87F9FD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09" w:history="1">
            <w:r w:rsidRPr="00F80575">
              <w:rPr>
                <w:rStyle w:val="Hypertextovodkaz"/>
                <w:rFonts w:eastAsia="Times New Roman"/>
                <w:noProof/>
              </w:rPr>
              <w:t>Příslušenství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67DED" w14:textId="3FAF446B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0" w:history="1">
            <w:r w:rsidRPr="00F80575">
              <w:rPr>
                <w:rStyle w:val="Hypertextovodkaz"/>
                <w:rFonts w:eastAsia="Times New Roman"/>
                <w:noProof/>
              </w:rPr>
              <w:t>Koupelna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E7D4" w14:textId="7FB41A21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1" w:history="1">
            <w:r w:rsidRPr="00F80575">
              <w:rPr>
                <w:rStyle w:val="Hypertextovodkaz"/>
                <w:rFonts w:eastAsia="Times New Roman"/>
                <w:noProof/>
              </w:rPr>
              <w:t>Samostatné WC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F9E3B" w14:textId="2607F73B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2" w:history="1">
            <w:r w:rsidRPr="00F80575">
              <w:rPr>
                <w:rStyle w:val="Hypertextovodkaz"/>
                <w:noProof/>
              </w:rPr>
              <w:t>Zahrad</w:t>
            </w:r>
            <w:r w:rsidRPr="00F80575">
              <w:rPr>
                <w:rStyle w:val="Hypertextovodkaz"/>
                <w:noProof/>
              </w:rPr>
              <w:t>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6450E" w14:textId="190641D3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3" w:history="1">
            <w:r w:rsidRPr="00F80575">
              <w:rPr>
                <w:rStyle w:val="Hypertextovodkaz"/>
                <w:rFonts w:eastAsia="Times New Roman"/>
                <w:noProof/>
              </w:rPr>
              <w:t>Check-out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3FB3C" w14:textId="0C75AEFD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4" w:history="1">
            <w:r w:rsidRPr="00F80575">
              <w:rPr>
                <w:rStyle w:val="Hypertextovodkaz"/>
                <w:rFonts w:eastAsia="Times New Roman"/>
                <w:noProof/>
              </w:rPr>
              <w:t>Volný čas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9FBC5" w14:textId="59330212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5" w:history="1">
            <w:r w:rsidRPr="00F80575">
              <w:rPr>
                <w:rStyle w:val="Hypertextovodkaz"/>
                <w:rFonts w:eastAsia="Times New Roman"/>
                <w:noProof/>
              </w:rPr>
              <w:t>Skiareály (zimní i letní provoz)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C9FA4" w14:textId="3783E756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6" w:history="1">
            <w:r w:rsidRPr="00F80575">
              <w:rPr>
                <w:rStyle w:val="Hypertextovodkaz"/>
                <w:rFonts w:eastAsia="Times New Roman"/>
                <w:noProof/>
              </w:rPr>
              <w:t>Koupání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51FB5" w14:textId="43745C8E" w:rsidR="00E8440B" w:rsidRDefault="00E8440B">
          <w:pPr>
            <w:pStyle w:val="Obsah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</w:rPr>
          </w:pPr>
          <w:hyperlink w:anchor="_Toc74716517" w:history="1">
            <w:r w:rsidRPr="00F80575">
              <w:rPr>
                <w:rStyle w:val="Hypertextovodkaz"/>
                <w:rFonts w:eastAsia="Times New Roman"/>
                <w:noProof/>
              </w:rPr>
              <w:t>Zajímavosti v okolí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_Toc74716517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B58D7" w14:textId="107284E2" w:rsidR="00372398" w:rsidRDefault="00372398">
          <w:r>
            <w:rPr>
              <w:b/>
              <w:bCs/>
            </w:rPr>
            <w:fldChar w:fldCharType="end"/>
          </w:r>
        </w:p>
      </w:sdtContent>
    </w:sdt>
    <w:p w14:paraId="72F38C61" w14:textId="77777777" w:rsidR="00372398" w:rsidRDefault="00372398" w:rsidP="00D82EFB">
      <w:pPr>
        <w:pStyle w:val="Nadpis1"/>
        <w:rPr>
          <w:rFonts w:eastAsia="Times New Roman"/>
        </w:rPr>
      </w:pPr>
    </w:p>
    <w:p w14:paraId="29A80DEE" w14:textId="22DE69BE" w:rsidR="00E62E6B" w:rsidRDefault="00E62E6B" w:rsidP="00D82EFB">
      <w:pPr>
        <w:pStyle w:val="Nadpis1"/>
        <w:rPr>
          <w:rFonts w:eastAsia="Times New Roman"/>
        </w:rPr>
      </w:pPr>
      <w:bookmarkStart w:id="0" w:name="_Toc74716476"/>
      <w:proofErr w:type="spellStart"/>
      <w:r>
        <w:rPr>
          <w:rFonts w:eastAsia="Times New Roman"/>
        </w:rPr>
        <w:t>WiFi</w:t>
      </w:r>
      <w:bookmarkEnd w:id="0"/>
      <w:proofErr w:type="spellEnd"/>
      <w:r>
        <w:rPr>
          <w:rFonts w:eastAsia="Times New Roman"/>
        </w:rPr>
        <w:t xml:space="preserve"> </w:t>
      </w:r>
    </w:p>
    <w:p w14:paraId="384ED055" w14:textId="418EC46C" w:rsidR="00E62E6B" w:rsidRDefault="00E62E6B" w:rsidP="00372398">
      <w:pPr>
        <w:rPr>
          <w:rFonts w:eastAsia="Times New Roman"/>
        </w:rPr>
      </w:pPr>
      <w:proofErr w:type="spellStart"/>
      <w:r>
        <w:rPr>
          <w:rFonts w:eastAsia="Times New Roman"/>
        </w:rPr>
        <w:t>WiFi</w:t>
      </w:r>
      <w:proofErr w:type="spellEnd"/>
      <w:r>
        <w:rPr>
          <w:rFonts w:eastAsia="Times New Roman"/>
        </w:rPr>
        <w:t xml:space="preserve"> (50Mb), název TP_Link_FA20, TP_Link_FA20_5G</w:t>
      </w:r>
    </w:p>
    <w:p w14:paraId="00EA9F3C" w14:textId="77777777" w:rsidR="00E62E6B" w:rsidRPr="00E62E6B" w:rsidRDefault="00E62E6B" w:rsidP="00E62E6B"/>
    <w:p w14:paraId="6A9772FC" w14:textId="71D23E2C" w:rsidR="00937F72" w:rsidRPr="00937F72" w:rsidRDefault="00643DCB" w:rsidP="00D82EFB">
      <w:pPr>
        <w:pStyle w:val="Nadpis1"/>
        <w:rPr>
          <w:rFonts w:eastAsia="Times New Roman"/>
        </w:rPr>
      </w:pPr>
      <w:bookmarkStart w:id="1" w:name="_Toc74716477"/>
      <w:r w:rsidRPr="00D82EFB">
        <w:t>Lokace</w:t>
      </w:r>
      <w:bookmarkEnd w:id="1"/>
    </w:p>
    <w:p w14:paraId="080B98A2" w14:textId="77777777" w:rsidR="0059641E" w:rsidRDefault="00643DCB" w:rsidP="0059641E">
      <w:pPr>
        <w:spacing w:after="300"/>
        <w:rPr>
          <w:rFonts w:cs="Times New Roman"/>
          <w:szCs w:val="24"/>
        </w:rPr>
      </w:pPr>
      <w:r w:rsidRPr="00FA576A">
        <w:rPr>
          <w:rFonts w:cs="Times New Roman"/>
          <w:szCs w:val="24"/>
        </w:rPr>
        <w:t>Olomoucký kraj / okres Šumperk /</w:t>
      </w:r>
      <w:r>
        <w:rPr>
          <w:rFonts w:cs="Times New Roman"/>
          <w:szCs w:val="24"/>
        </w:rPr>
        <w:t xml:space="preserve"> Jindřichov 56, byt číslo 5, 788 23 Jindřichov</w:t>
      </w:r>
    </w:p>
    <w:p w14:paraId="4311BB91" w14:textId="433FF7A0" w:rsidR="00643DCB" w:rsidRPr="0059641E" w:rsidRDefault="00643DCB" w:rsidP="00D82EFB">
      <w:pPr>
        <w:pStyle w:val="Nadpis1"/>
        <w:rPr>
          <w:sz w:val="24"/>
          <w:szCs w:val="24"/>
        </w:rPr>
      </w:pPr>
      <w:bookmarkStart w:id="2" w:name="_Toc74716478"/>
      <w:r>
        <w:rPr>
          <w:rFonts w:eastAsia="Times New Roman"/>
        </w:rPr>
        <w:t>Občanská vybavenost</w:t>
      </w:r>
      <w:bookmarkEnd w:id="2"/>
    </w:p>
    <w:p w14:paraId="4FE5FE85" w14:textId="0B15EB16" w:rsidR="00643DCB" w:rsidRPr="00643DCB" w:rsidRDefault="00643DCB" w:rsidP="00643DCB">
      <w:pPr>
        <w:spacing w:after="300"/>
        <w:rPr>
          <w:rFonts w:cs="Times New Roman"/>
          <w:szCs w:val="24"/>
        </w:rPr>
      </w:pPr>
      <w:r w:rsidRPr="00FA576A">
        <w:rPr>
          <w:rFonts w:cs="Times New Roman"/>
          <w:szCs w:val="24"/>
        </w:rPr>
        <w:t>potraviny 300 metrů / zastávka vlaku Nové Losiny 15 minut / zastávka autobusu “Jindřichov obchod” 300 metrů/ heliport 500 metrů / restaurace</w:t>
      </w:r>
      <w:r w:rsidR="00965802">
        <w:rPr>
          <w:rFonts w:cs="Times New Roman"/>
          <w:szCs w:val="24"/>
        </w:rPr>
        <w:t xml:space="preserve"> 10 minut pěšky</w:t>
      </w:r>
      <w:r w:rsidRPr="00FA576A">
        <w:rPr>
          <w:rFonts w:cs="Times New Roman"/>
          <w:szCs w:val="24"/>
        </w:rPr>
        <w:t xml:space="preserve"> / cukrárna / kostel Nové Losiny 1,2 km</w:t>
      </w:r>
      <w:r w:rsidR="00332626">
        <w:br/>
      </w:r>
    </w:p>
    <w:p w14:paraId="5D08CA5B" w14:textId="77777777" w:rsidR="00FB3EE5" w:rsidRDefault="003A2FBD" w:rsidP="00FB3EE5">
      <w:pPr>
        <w:pStyle w:val="Nadpis1"/>
        <w:rPr>
          <w:rFonts w:eastAsia="Times New Roman"/>
        </w:rPr>
      </w:pPr>
      <w:bookmarkStart w:id="3" w:name="_Toc74716479"/>
      <w:r w:rsidRPr="00D82EFB">
        <w:t>Obchodní</w:t>
      </w:r>
      <w:r>
        <w:rPr>
          <w:rFonts w:eastAsia="Times New Roman"/>
        </w:rPr>
        <w:t xml:space="preserve"> podmínky</w:t>
      </w:r>
      <w:bookmarkEnd w:id="3"/>
    </w:p>
    <w:p w14:paraId="1580E17F" w14:textId="5FC9D54D" w:rsidR="00CE379D" w:rsidRPr="00D82EFB" w:rsidRDefault="00CE379D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bez kauce </w:t>
      </w:r>
    </w:p>
    <w:p w14:paraId="744F5D81" w14:textId="7E8DEC8D" w:rsidR="00CE379D" w:rsidRPr="00D82EFB" w:rsidRDefault="00603572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při zrušení pobytu nejpozději 3 dny předem vracíme 100% částky</w:t>
      </w:r>
    </w:p>
    <w:p w14:paraId="25B8E90A" w14:textId="77777777" w:rsidR="005B3371" w:rsidRPr="005B3371" w:rsidRDefault="005B3371" w:rsidP="005B3371">
      <w:pPr>
        <w:spacing w:before="150"/>
        <w:ind w:left="720"/>
        <w:rPr>
          <w:rFonts w:ascii="Segoe UI" w:eastAsia="Times New Roman" w:hAnsi="Segoe UI" w:cs="Segoe UI"/>
          <w:color w:val="1A0000"/>
          <w:szCs w:val="24"/>
        </w:rPr>
      </w:pPr>
    </w:p>
    <w:p w14:paraId="0537C7E7" w14:textId="77777777" w:rsidR="00D82EFB" w:rsidRDefault="00C91F54" w:rsidP="00D82EFB">
      <w:pPr>
        <w:pStyle w:val="Nadpis1"/>
        <w:rPr>
          <w:rFonts w:eastAsia="Times New Roman"/>
        </w:rPr>
      </w:pPr>
      <w:bookmarkStart w:id="4" w:name="_Toc74716480"/>
      <w:r>
        <w:rPr>
          <w:rFonts w:eastAsia="Times New Roman"/>
        </w:rPr>
        <w:t>Cení</w:t>
      </w:r>
      <w:r w:rsidR="002F280F">
        <w:rPr>
          <w:rFonts w:eastAsia="Times New Roman"/>
        </w:rPr>
        <w:t>k</w:t>
      </w:r>
      <w:bookmarkEnd w:id="4"/>
    </w:p>
    <w:p w14:paraId="5ABD4BF4" w14:textId="7F589ACE" w:rsidR="002F280F" w:rsidRPr="00D82EFB" w:rsidRDefault="00FF6BE9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28</w:t>
      </w:r>
      <w:r w:rsidR="002F280F" w:rsidRPr="00D82EFB">
        <w:rPr>
          <w:rFonts w:eastAsia="Times New Roman" w:cs="Times New Roman"/>
          <w:szCs w:val="24"/>
        </w:rPr>
        <w:t>00 Kč</w:t>
      </w:r>
      <w:r w:rsidRPr="00D82EFB">
        <w:rPr>
          <w:rFonts w:eastAsia="Times New Roman" w:cs="Times New Roman"/>
          <w:szCs w:val="24"/>
        </w:rPr>
        <w:t xml:space="preserve"> za apartmán za noc</w:t>
      </w:r>
    </w:p>
    <w:p w14:paraId="08D28A67" w14:textId="70CDEC89" w:rsidR="00FF6BE9" w:rsidRPr="00D82EFB" w:rsidRDefault="00FF6BE9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500 Kč jednorázově za úklid</w:t>
      </w:r>
    </w:p>
    <w:p w14:paraId="06DFE95F" w14:textId="003C8CEF" w:rsidR="00C91F54" w:rsidRDefault="00C60A37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 xml:space="preserve">35 Kč </w:t>
      </w:r>
      <w:r w:rsidR="005D4D32" w:rsidRPr="00D82EFB">
        <w:rPr>
          <w:rFonts w:eastAsia="Times New Roman" w:cs="Times New Roman"/>
          <w:szCs w:val="24"/>
        </w:rPr>
        <w:t>d</w:t>
      </w:r>
      <w:r w:rsidR="00C23D7A" w:rsidRPr="00D82EFB">
        <w:rPr>
          <w:rFonts w:eastAsia="Times New Roman" w:cs="Times New Roman"/>
          <w:szCs w:val="24"/>
        </w:rPr>
        <w:t xml:space="preserve">ospělá osoba za noc, </w:t>
      </w:r>
      <w:r w:rsidR="00FC474F" w:rsidRPr="00D82EFB">
        <w:rPr>
          <w:rFonts w:eastAsia="Times New Roman" w:cs="Times New Roman"/>
          <w:szCs w:val="24"/>
        </w:rPr>
        <w:t>místní poplatek</w:t>
      </w:r>
    </w:p>
    <w:p w14:paraId="2DF76CD0" w14:textId="77777777" w:rsidR="00FB3EE5" w:rsidRPr="00FB3EE5" w:rsidRDefault="00FB3EE5" w:rsidP="00FB3EE5">
      <w:pPr>
        <w:ind w:left="43" w:right="-225"/>
        <w:rPr>
          <w:rFonts w:eastAsia="Times New Roman" w:cs="Times New Roman"/>
          <w:szCs w:val="24"/>
        </w:rPr>
      </w:pPr>
    </w:p>
    <w:p w14:paraId="543CC80B" w14:textId="77777777" w:rsidR="00FB3EE5" w:rsidRDefault="00B20623" w:rsidP="00FB3EE5">
      <w:pPr>
        <w:pStyle w:val="Nadpis1"/>
        <w:rPr>
          <w:rFonts w:eastAsia="Times New Roman"/>
        </w:rPr>
      </w:pPr>
      <w:bookmarkStart w:id="5" w:name="_Toc74716481"/>
      <w:r>
        <w:rPr>
          <w:rFonts w:eastAsia="Times New Roman"/>
        </w:rPr>
        <w:t>Ostatní služby</w:t>
      </w:r>
      <w:bookmarkEnd w:id="5"/>
    </w:p>
    <w:p w14:paraId="705F4F91" w14:textId="48E6AB0C" w:rsidR="0009549E" w:rsidRDefault="0009549E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malé zvíře (do 15</w:t>
      </w:r>
      <w:r w:rsidR="00BA1DA4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kg, do výšky 40</w:t>
      </w:r>
      <w:r w:rsidR="00C60A3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cm) za poplatek 100 Kč</w:t>
      </w:r>
      <w:r w:rsidR="00C60A3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/</w:t>
      </w:r>
      <w:r w:rsidR="00C60A3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noc</w:t>
      </w:r>
    </w:p>
    <w:p w14:paraId="3FB3248B" w14:textId="6B5DF279" w:rsidR="00B20623" w:rsidRPr="00D82EFB" w:rsidRDefault="0009549E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velké zvíře</w:t>
      </w:r>
      <w:r w:rsidR="00D82EFB">
        <w:rPr>
          <w:rFonts w:eastAsia="Times New Roman" w:cs="Times New Roman"/>
          <w:szCs w:val="24"/>
        </w:rPr>
        <w:t xml:space="preserve"> nebo více zvířat není povoleno</w:t>
      </w:r>
    </w:p>
    <w:p w14:paraId="244129F8" w14:textId="2846AC82" w:rsidR="00A85EC3" w:rsidRPr="00D82EFB" w:rsidRDefault="00A85EC3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10 kg palivového dříví 100 Kč</w:t>
      </w:r>
    </w:p>
    <w:p w14:paraId="36E55AAB" w14:textId="1C5F3027" w:rsidR="00B20623" w:rsidRPr="00D82EFB" w:rsidRDefault="005D5A24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2,5 kg brikety na grilování 100 Kč</w:t>
      </w:r>
    </w:p>
    <w:p w14:paraId="0AC715B9" w14:textId="77777777" w:rsidR="005E7372" w:rsidRPr="005B3371" w:rsidRDefault="005E7372" w:rsidP="005E7372">
      <w:pPr>
        <w:spacing w:before="150"/>
        <w:ind w:left="720"/>
        <w:rPr>
          <w:rFonts w:ascii="Segoe UI" w:eastAsia="Times New Roman" w:hAnsi="Segoe UI" w:cs="Segoe UI"/>
          <w:color w:val="1A0000"/>
          <w:szCs w:val="24"/>
        </w:rPr>
      </w:pPr>
    </w:p>
    <w:p w14:paraId="5FD5143E" w14:textId="72EE3147" w:rsidR="0014626D" w:rsidRDefault="004548FC" w:rsidP="00D82EFB">
      <w:pPr>
        <w:pStyle w:val="Nadpis1"/>
        <w:divId w:val="1955167444"/>
        <w:rPr>
          <w:rFonts w:eastAsia="Times New Roman"/>
        </w:rPr>
      </w:pPr>
      <w:bookmarkStart w:id="6" w:name="_Toc74716482"/>
      <w:r>
        <w:rPr>
          <w:rFonts w:eastAsia="Times New Roman"/>
        </w:rPr>
        <w:t>Rezervace termínu</w:t>
      </w:r>
      <w:bookmarkEnd w:id="6"/>
    </w:p>
    <w:p w14:paraId="5FA923FD" w14:textId="09673F7A" w:rsidR="0004587F" w:rsidRPr="00D82EFB" w:rsidRDefault="0004587F" w:rsidP="00D82EFB">
      <w:pPr>
        <w:numPr>
          <w:ilvl w:val="0"/>
          <w:numId w:val="7"/>
        </w:numPr>
        <w:ind w:left="43" w:hanging="357"/>
        <w:divId w:val="1372849908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termín si rezervujete mailem, telefonicky</w:t>
      </w:r>
    </w:p>
    <w:p w14:paraId="58FAF169" w14:textId="716743BF" w:rsidR="00BD050E" w:rsidRPr="00D82EFB" w:rsidRDefault="00CA1278" w:rsidP="00D82EFB">
      <w:pPr>
        <w:numPr>
          <w:ilvl w:val="0"/>
          <w:numId w:val="7"/>
        </w:numPr>
        <w:ind w:left="43" w:hanging="357"/>
        <w:divId w:val="1372849908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o</w:t>
      </w:r>
      <w:r w:rsidR="008A56C4" w:rsidRPr="00D82EFB">
        <w:rPr>
          <w:rFonts w:eastAsia="Times New Roman" w:cs="Times New Roman"/>
          <w:szCs w:val="24"/>
        </w:rPr>
        <w:t>bjednáte si případně některé Ostatní služby</w:t>
      </w:r>
    </w:p>
    <w:p w14:paraId="40BE329E" w14:textId="004F2BAB" w:rsidR="008370F8" w:rsidRPr="008370F8" w:rsidRDefault="008370F8" w:rsidP="008370F8">
      <w:pPr>
        <w:divId w:val="1955167444"/>
      </w:pPr>
    </w:p>
    <w:p w14:paraId="39C6E72C" w14:textId="77777777" w:rsidR="00FB3EE5" w:rsidRDefault="00774AA4" w:rsidP="00FB3EE5">
      <w:pPr>
        <w:pStyle w:val="Nadpis1"/>
        <w:rPr>
          <w:rFonts w:eastAsia="Times New Roman"/>
        </w:rPr>
      </w:pPr>
      <w:bookmarkStart w:id="7" w:name="_Toc74716483"/>
      <w:r>
        <w:rPr>
          <w:rFonts w:eastAsia="Times New Roman"/>
        </w:rPr>
        <w:lastRenderedPageBreak/>
        <w:t>Úhrada zálohy</w:t>
      </w:r>
      <w:bookmarkEnd w:id="7"/>
      <w:r>
        <w:rPr>
          <w:rFonts w:eastAsia="Times New Roman"/>
        </w:rPr>
        <w:t xml:space="preserve"> </w:t>
      </w:r>
    </w:p>
    <w:p w14:paraId="02723EBB" w14:textId="1538A963" w:rsidR="0064293C" w:rsidRPr="00D82EFB" w:rsidRDefault="0064293C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uhradíte rezervační zálohu 1000 Kč a termín je VÁŠ</w:t>
      </w:r>
    </w:p>
    <w:p w14:paraId="304D44BB" w14:textId="77777777" w:rsidR="00606204" w:rsidRPr="00D82EFB" w:rsidRDefault="00606204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číslo účtu </w:t>
      </w:r>
      <w:hyperlink r:id="rId6" w:history="1">
        <w:r w:rsidRPr="00D82EFB">
          <w:rPr>
            <w:rFonts w:eastAsia="Times New Roman" w:cs="Times New Roman"/>
            <w:szCs w:val="24"/>
          </w:rPr>
          <w:t>2901701137</w:t>
        </w:r>
      </w:hyperlink>
      <w:r w:rsidRPr="00D82EFB">
        <w:rPr>
          <w:rFonts w:eastAsia="Times New Roman" w:cs="Times New Roman"/>
          <w:szCs w:val="24"/>
        </w:rPr>
        <w:t>/2010</w:t>
      </w:r>
    </w:p>
    <w:p w14:paraId="212B9742" w14:textId="77777777" w:rsidR="008E5070" w:rsidRPr="00D82EFB" w:rsidRDefault="008E5070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do zprávy pro příjemce uvedete: vaše příjmení a termín pobytu</w:t>
      </w:r>
    </w:p>
    <w:p w14:paraId="380198BC" w14:textId="64232F08" w:rsidR="00606204" w:rsidRPr="00D82EFB" w:rsidRDefault="00CA1278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zašleme mailem potvrzení o vaší rezervaci a přijaté úhradě</w:t>
      </w:r>
    </w:p>
    <w:p w14:paraId="067CD6ED" w14:textId="1E9F6345" w:rsidR="00D6122F" w:rsidRDefault="00CA1278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zálohy</w:t>
      </w:r>
    </w:p>
    <w:p w14:paraId="63B01133" w14:textId="77777777" w:rsidR="00FB3EE5" w:rsidRPr="00FB3EE5" w:rsidRDefault="00FB3EE5" w:rsidP="00FB3EE5">
      <w:pPr>
        <w:ind w:left="43" w:right="-225"/>
        <w:rPr>
          <w:rFonts w:eastAsia="Times New Roman" w:cs="Times New Roman"/>
          <w:szCs w:val="24"/>
        </w:rPr>
      </w:pPr>
    </w:p>
    <w:p w14:paraId="75A9ABDB" w14:textId="77777777" w:rsidR="00FB3EE5" w:rsidRDefault="00774AA4" w:rsidP="00FB3EE5">
      <w:pPr>
        <w:pStyle w:val="Nadpis1"/>
        <w:rPr>
          <w:rFonts w:eastAsia="Times New Roman"/>
        </w:rPr>
      </w:pPr>
      <w:bookmarkStart w:id="8" w:name="_Toc74716484"/>
      <w:r>
        <w:rPr>
          <w:rFonts w:eastAsia="Times New Roman"/>
        </w:rPr>
        <w:t>Úhrada pobytu</w:t>
      </w:r>
      <w:bookmarkEnd w:id="8"/>
    </w:p>
    <w:p w14:paraId="308E16D9" w14:textId="71F240B7" w:rsidR="008E5070" w:rsidRPr="00D82EFB" w:rsidRDefault="008E5070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uhradíte celou částku za pobyt 30 dní před příjezdem</w:t>
      </w:r>
    </w:p>
    <w:p w14:paraId="450629BB" w14:textId="77777777" w:rsidR="007C7D92" w:rsidRPr="00D82EFB" w:rsidRDefault="007C7D92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číslo účtu </w:t>
      </w:r>
      <w:hyperlink r:id="rId7" w:history="1">
        <w:r w:rsidRPr="00D82EFB">
          <w:rPr>
            <w:rFonts w:eastAsia="Times New Roman" w:cs="Times New Roman"/>
            <w:szCs w:val="24"/>
          </w:rPr>
          <w:t>2901701137</w:t>
        </w:r>
      </w:hyperlink>
      <w:r w:rsidRPr="00D82EFB">
        <w:rPr>
          <w:rFonts w:eastAsia="Times New Roman" w:cs="Times New Roman"/>
          <w:szCs w:val="24"/>
        </w:rPr>
        <w:t>/2010</w:t>
      </w:r>
    </w:p>
    <w:p w14:paraId="187BC7D9" w14:textId="77777777" w:rsidR="007C7D92" w:rsidRPr="00D82EFB" w:rsidRDefault="007C7D92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>do zprávy pro příjemce uvedete: vaše příjmení a termín pobytu</w:t>
      </w:r>
    </w:p>
    <w:p w14:paraId="4D613BE8" w14:textId="34DA6A7E" w:rsidR="0014626D" w:rsidRPr="00D82EFB" w:rsidRDefault="00890081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D82EFB">
        <w:rPr>
          <w:rFonts w:eastAsia="Times New Roman" w:cs="Times New Roman"/>
          <w:szCs w:val="24"/>
        </w:rPr>
        <w:t xml:space="preserve">zašleme mailem potvrzení o vaší rezervaci a přijaté úhradě </w:t>
      </w:r>
      <w:r w:rsidR="00D82EFB">
        <w:rPr>
          <w:rFonts w:eastAsia="Times New Roman" w:cs="Times New Roman"/>
          <w:szCs w:val="24"/>
        </w:rPr>
        <w:t>platbě</w:t>
      </w:r>
    </w:p>
    <w:p w14:paraId="32265EA5" w14:textId="77777777" w:rsidR="008E5070" w:rsidRPr="008E5070" w:rsidRDefault="008E5070" w:rsidP="008E5070">
      <w:pPr>
        <w:divId w:val="1955167444"/>
      </w:pPr>
    </w:p>
    <w:p w14:paraId="4C41DA06" w14:textId="5E67C0ED" w:rsidR="0014626D" w:rsidRDefault="0014626D" w:rsidP="00D82EFB">
      <w:pPr>
        <w:pStyle w:val="Nadpis1"/>
        <w:divId w:val="1955167444"/>
        <w:rPr>
          <w:rFonts w:eastAsia="Times New Roman"/>
        </w:rPr>
      </w:pPr>
      <w:bookmarkStart w:id="9" w:name="_Toc74716485"/>
      <w:r>
        <w:rPr>
          <w:rFonts w:eastAsia="Times New Roman"/>
        </w:rPr>
        <w:t>Informace o přístupu ke klíčům</w:t>
      </w:r>
      <w:bookmarkEnd w:id="9"/>
    </w:p>
    <w:p w14:paraId="151ADA95" w14:textId="5EE0E62F" w:rsidR="00B271FD" w:rsidRPr="00D82EFB" w:rsidRDefault="00F47C6B" w:rsidP="00D82EFB">
      <w:pPr>
        <w:spacing w:after="600"/>
        <w:divId w:val="1955167444"/>
        <w:rPr>
          <w:rFonts w:cs="Times New Roman"/>
          <w:color w:val="1A0000"/>
          <w:szCs w:val="24"/>
        </w:rPr>
      </w:pPr>
      <w:r w:rsidRPr="00D82EFB">
        <w:rPr>
          <w:rFonts w:cs="Times New Roman"/>
          <w:szCs w:val="24"/>
        </w:rPr>
        <w:t xml:space="preserve">V mailu a také formou </w:t>
      </w:r>
      <w:proofErr w:type="spellStart"/>
      <w:r w:rsidRPr="00D82EFB">
        <w:rPr>
          <w:rFonts w:cs="Times New Roman"/>
          <w:szCs w:val="24"/>
        </w:rPr>
        <w:t>sms</w:t>
      </w:r>
      <w:proofErr w:type="spellEnd"/>
      <w:r w:rsidRPr="00D82EFB">
        <w:rPr>
          <w:rFonts w:cs="Times New Roman"/>
          <w:szCs w:val="24"/>
        </w:rPr>
        <w:t xml:space="preserve"> obdržíte </w:t>
      </w:r>
      <w:r w:rsidR="005B3D0E" w:rsidRPr="00D82EFB">
        <w:rPr>
          <w:rFonts w:cs="Times New Roman"/>
          <w:szCs w:val="24"/>
        </w:rPr>
        <w:t xml:space="preserve">den před dovolenou </w:t>
      </w:r>
      <w:r w:rsidRPr="00D82EFB">
        <w:rPr>
          <w:rFonts w:cs="Times New Roman"/>
          <w:szCs w:val="24"/>
        </w:rPr>
        <w:t xml:space="preserve">platný </w:t>
      </w:r>
      <w:r w:rsidR="00E11D13" w:rsidRPr="00D82EFB">
        <w:rPr>
          <w:rFonts w:cs="Times New Roman"/>
          <w:szCs w:val="24"/>
        </w:rPr>
        <w:t>čtyřmístný kód pro otevření bezpečnostní skříňky, v</w:t>
      </w:r>
      <w:r w:rsidR="00B271FD" w:rsidRPr="00D82EFB">
        <w:rPr>
          <w:rFonts w:cs="Times New Roman"/>
          <w:szCs w:val="24"/>
        </w:rPr>
        <w:t>e</w:t>
      </w:r>
      <w:r w:rsidR="00AC248B" w:rsidRPr="00D82EFB">
        <w:rPr>
          <w:rFonts w:cs="Times New Roman"/>
          <w:szCs w:val="24"/>
        </w:rPr>
        <w:t xml:space="preserve"> </w:t>
      </w:r>
      <w:r w:rsidR="00B271FD" w:rsidRPr="00D82EFB">
        <w:rPr>
          <w:rFonts w:cs="Times New Roman"/>
          <w:szCs w:val="24"/>
        </w:rPr>
        <w:t>které budou uloženy klíče od domu a bytu.</w:t>
      </w:r>
      <w:r w:rsidR="00AF72F6" w:rsidRPr="00D82EFB">
        <w:rPr>
          <w:rFonts w:cs="Times New Roman"/>
          <w:szCs w:val="24"/>
        </w:rPr>
        <w:t xml:space="preserve"> </w:t>
      </w:r>
      <w:r w:rsidR="00042314" w:rsidRPr="00D82EFB">
        <w:rPr>
          <w:rFonts w:cs="Times New Roman"/>
          <w:color w:val="1A0000"/>
          <w:szCs w:val="24"/>
        </w:rPr>
        <w:t>Schránka je umístěna na dveřích kolárny, tj. nízká budova za domem, dveře označené číslem 5</w:t>
      </w:r>
      <w:r w:rsidR="00D82EFB">
        <w:rPr>
          <w:rFonts w:cs="Times New Roman"/>
          <w:color w:val="1A0000"/>
          <w:szCs w:val="24"/>
        </w:rPr>
        <w:t xml:space="preserve">. </w:t>
      </w:r>
      <w:r w:rsidR="00B271FD" w:rsidRPr="00D82EFB">
        <w:rPr>
          <w:rFonts w:cs="Times New Roman"/>
          <w:szCs w:val="24"/>
        </w:rPr>
        <w:t>Dům se zamyká ve 22:00 hodin, p</w:t>
      </w:r>
      <w:r w:rsidR="006A6E83" w:rsidRPr="00D82EFB">
        <w:rPr>
          <w:rFonts w:cs="Times New Roman"/>
          <w:szCs w:val="24"/>
        </w:rPr>
        <w:t>roto klíče noste s sebou, nebo si je odložte zpět</w:t>
      </w:r>
      <w:r w:rsidR="003269FB" w:rsidRPr="00D82EFB">
        <w:rPr>
          <w:rFonts w:cs="Times New Roman"/>
          <w:szCs w:val="24"/>
        </w:rPr>
        <w:t xml:space="preserve"> do schránky.</w:t>
      </w:r>
      <w:r w:rsidR="005B3D0E" w:rsidRPr="00D82EFB">
        <w:rPr>
          <w:rFonts w:cs="Times New Roman"/>
          <w:szCs w:val="24"/>
        </w:rPr>
        <w:t xml:space="preserve"> Byt</w:t>
      </w:r>
      <w:r w:rsidR="00551D3A" w:rsidRPr="00D82EFB">
        <w:rPr>
          <w:rFonts w:cs="Times New Roman"/>
          <w:szCs w:val="24"/>
        </w:rPr>
        <w:t>ové dveře jsou opatřeny klikou.</w:t>
      </w:r>
    </w:p>
    <w:p w14:paraId="68ED1456" w14:textId="41207478" w:rsidR="00B765C5" w:rsidRDefault="00B765C5" w:rsidP="00D82EFB">
      <w:pPr>
        <w:pStyle w:val="Nadpis1"/>
        <w:divId w:val="1955167444"/>
        <w:rPr>
          <w:rFonts w:eastAsia="Times New Roman"/>
        </w:rPr>
      </w:pPr>
      <w:bookmarkStart w:id="10" w:name="_Toc74716486"/>
      <w:r>
        <w:rPr>
          <w:rFonts w:eastAsia="Times New Roman"/>
        </w:rPr>
        <w:t>Správné nastavení GPS navigace</w:t>
      </w:r>
      <w:bookmarkEnd w:id="10"/>
    </w:p>
    <w:p w14:paraId="10D1FC2F" w14:textId="77777777" w:rsidR="00EC69D4" w:rsidRPr="00D82EFB" w:rsidRDefault="00EC69D4">
      <w:pPr>
        <w:pStyle w:val="Normlnweb"/>
        <w:spacing w:before="0" w:beforeAutospacing="0" w:after="300" w:afterAutospacing="0"/>
        <w:divId w:val="707801485"/>
        <w:rPr>
          <w:color w:val="1A0000"/>
        </w:rPr>
      </w:pPr>
      <w:r w:rsidRPr="00D82EFB">
        <w:rPr>
          <w:color w:val="1A0000"/>
        </w:rPr>
        <w:t>Potvrzení termínu – mailem potvrdíme rezervaci termínu ihned po vašem objednání, tři dny před příjezdem vám termín připomeneme.</w:t>
      </w:r>
    </w:p>
    <w:p w14:paraId="62C444C7" w14:textId="3E1E1E99" w:rsidR="00EC69D4" w:rsidRPr="00D82EFB" w:rsidRDefault="00EC69D4">
      <w:pPr>
        <w:pStyle w:val="Normlnweb"/>
        <w:spacing w:before="0" w:beforeAutospacing="0" w:after="300" w:afterAutospacing="0"/>
        <w:divId w:val="707801485"/>
        <w:rPr>
          <w:color w:val="1A0000"/>
        </w:rPr>
      </w:pPr>
      <w:r w:rsidRPr="00D82EFB">
        <w:rPr>
          <w:color w:val="1A0000"/>
        </w:rPr>
        <w:t>Kontrola navigace – při instalaci navigace si zkontrolujte adresu Jindřichov 56, 78823 Jindřichov</w:t>
      </w:r>
      <w:r w:rsidR="002A4520" w:rsidRPr="00D82EFB">
        <w:rPr>
          <w:color w:val="1A0000"/>
        </w:rPr>
        <w:t>,</w:t>
      </w:r>
      <w:r w:rsidRPr="00D82EFB">
        <w:rPr>
          <w:color w:val="1A0000"/>
        </w:rPr>
        <w:t xml:space="preserve"> okres Šumperk. V blízkém okolí se nachází ještě další dvě obce se stejným názvem!</w:t>
      </w:r>
    </w:p>
    <w:p w14:paraId="2E83B8BE" w14:textId="77777777" w:rsidR="00EC69D4" w:rsidRPr="00D82EFB" w:rsidRDefault="00EC69D4">
      <w:pPr>
        <w:pStyle w:val="Normlnweb"/>
        <w:spacing w:before="0" w:beforeAutospacing="0" w:after="300" w:afterAutospacing="0"/>
        <w:divId w:val="707801485"/>
        <w:rPr>
          <w:color w:val="1A0000"/>
        </w:rPr>
      </w:pPr>
      <w:r w:rsidRPr="00D82EFB">
        <w:rPr>
          <w:color w:val="1A0000"/>
        </w:rPr>
        <w:t>Ubytování – v prvním patře malého bytového domu jsou dveře označené číslem 5. Odpočívejte, objevujte okolí, užívejte pohodlí.</w:t>
      </w:r>
    </w:p>
    <w:p w14:paraId="5842C0B2" w14:textId="3E173723" w:rsidR="007F1291" w:rsidRPr="00D82EFB" w:rsidRDefault="00EC69D4" w:rsidP="00E24C74">
      <w:pPr>
        <w:pStyle w:val="Normlnweb"/>
        <w:spacing w:before="0" w:beforeAutospacing="0" w:after="300" w:afterAutospacing="0"/>
        <w:divId w:val="707801485"/>
        <w:rPr>
          <w:color w:val="1A0000"/>
        </w:rPr>
      </w:pPr>
      <w:r w:rsidRPr="00D82EFB">
        <w:rPr>
          <w:color w:val="1A0000"/>
        </w:rPr>
        <w:t>Odjezd – při odjezdu, apartmán uzamkněte a klíče uložte do boxu na kolárně. Čas odjezdu je nejpozději v 10 hodin.</w:t>
      </w:r>
    </w:p>
    <w:p w14:paraId="6C9AC2AA" w14:textId="77777777" w:rsidR="00FB3EE5" w:rsidRDefault="00FA576A" w:rsidP="00FB3EE5">
      <w:pPr>
        <w:pStyle w:val="Nadpis1"/>
        <w:rPr>
          <w:rFonts w:eastAsia="Times New Roman"/>
        </w:rPr>
      </w:pPr>
      <w:bookmarkStart w:id="11" w:name="_Toc74716487"/>
      <w:proofErr w:type="spellStart"/>
      <w:r w:rsidRPr="00FA576A">
        <w:rPr>
          <w:rFonts w:eastAsia="Times New Roman"/>
        </w:rPr>
        <w:t>Check</w:t>
      </w:r>
      <w:proofErr w:type="spellEnd"/>
      <w:r w:rsidRPr="00FA576A">
        <w:rPr>
          <w:rFonts w:eastAsia="Times New Roman"/>
        </w:rPr>
        <w:t>-in</w:t>
      </w:r>
      <w:r w:rsidR="00133618">
        <w:rPr>
          <w:rFonts w:eastAsia="Times New Roman"/>
        </w:rPr>
        <w:t xml:space="preserve"> </w:t>
      </w:r>
      <w:r w:rsidR="00B45766">
        <w:rPr>
          <w:rFonts w:eastAsia="Times New Roman"/>
        </w:rPr>
        <w:t>/ Příjezd</w:t>
      </w:r>
      <w:bookmarkEnd w:id="11"/>
    </w:p>
    <w:p w14:paraId="7E7A550D" w14:textId="228F4019" w:rsidR="00A43F46" w:rsidRDefault="00A43F46" w:rsidP="00FB3EE5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A43F46">
        <w:rPr>
          <w:rFonts w:eastAsia="Times New Roman" w:cs="Times New Roman"/>
          <w:szCs w:val="24"/>
        </w:rPr>
        <w:t>od 14 hodin</w:t>
      </w:r>
    </w:p>
    <w:p w14:paraId="365ECFD3" w14:textId="38EB41DA" w:rsidR="00D77A4B" w:rsidRPr="004B524F" w:rsidRDefault="00B45766" w:rsidP="00D82EFB">
      <w:pPr>
        <w:numPr>
          <w:ilvl w:val="0"/>
          <w:numId w:val="7"/>
        </w:numPr>
        <w:ind w:left="43" w:right="-225" w:hanging="357"/>
        <w:rPr>
          <w:rFonts w:eastAsia="Times New Roman" w:cs="Times New Roman"/>
          <w:szCs w:val="24"/>
        </w:rPr>
      </w:pPr>
      <w:r w:rsidRPr="00B45766">
        <w:rPr>
          <w:rFonts w:eastAsia="Times New Roman" w:cs="Times New Roman"/>
          <w:szCs w:val="24"/>
        </w:rPr>
        <w:t>bezkontaktní vstup</w:t>
      </w:r>
    </w:p>
    <w:p w14:paraId="652422FA" w14:textId="77777777" w:rsidR="00D77A4B" w:rsidRPr="00B45766" w:rsidRDefault="00D77A4B" w:rsidP="004B524F">
      <w:pPr>
        <w:spacing w:before="150"/>
        <w:ind w:left="495"/>
        <w:rPr>
          <w:rFonts w:eastAsia="Times New Roman" w:cs="Times New Roman"/>
          <w:szCs w:val="24"/>
        </w:rPr>
      </w:pPr>
    </w:p>
    <w:p w14:paraId="23A57E23" w14:textId="77777777" w:rsidR="00FB3EE5" w:rsidRDefault="00133618" w:rsidP="00FB3EE5">
      <w:pPr>
        <w:pStyle w:val="Nadpis1"/>
        <w:divId w:val="1955167444"/>
        <w:rPr>
          <w:rFonts w:eastAsia="Times New Roman"/>
        </w:rPr>
      </w:pPr>
      <w:bookmarkStart w:id="12" w:name="_Toc74716488"/>
      <w:r>
        <w:rPr>
          <w:rFonts w:eastAsia="Times New Roman"/>
        </w:rPr>
        <w:t>Parkování</w:t>
      </w:r>
      <w:bookmarkEnd w:id="12"/>
      <w:r>
        <w:rPr>
          <w:rFonts w:eastAsia="Times New Roman"/>
        </w:rPr>
        <w:t xml:space="preserve"> </w:t>
      </w:r>
    </w:p>
    <w:p w14:paraId="1D98FC56" w14:textId="598A2475" w:rsidR="00A33F67" w:rsidRPr="00FB3EE5" w:rsidRDefault="00D77A4B" w:rsidP="00372398">
      <w:pPr>
        <w:divId w:val="1955167444"/>
        <w:rPr>
          <w:rFonts w:eastAsia="Times New Roman"/>
          <w:bCs/>
        </w:rPr>
      </w:pPr>
      <w:r w:rsidRPr="00FB3EE5">
        <w:t>je pro vás připraveno 2x stání pro auta, označené číslem 5. Čas příjezdu nejdříve ve 14 hodin</w:t>
      </w:r>
      <w:r w:rsidR="00161576" w:rsidRPr="00FB3EE5">
        <w:t>.</w:t>
      </w:r>
    </w:p>
    <w:p w14:paraId="23F28592" w14:textId="77777777" w:rsidR="00FB3EE5" w:rsidRDefault="00FB3EE5" w:rsidP="00D82EFB">
      <w:pPr>
        <w:pStyle w:val="Nadpis1"/>
        <w:divId w:val="1955167444"/>
        <w:rPr>
          <w:rFonts w:eastAsia="Times New Roman"/>
          <w:b w:val="0"/>
          <w:sz w:val="24"/>
          <w:szCs w:val="24"/>
        </w:rPr>
      </w:pPr>
    </w:p>
    <w:p w14:paraId="459FDBBB" w14:textId="55406F16" w:rsidR="00FA576A" w:rsidRPr="00FB3EE5" w:rsidRDefault="00FA576A" w:rsidP="00FB3EE5">
      <w:pPr>
        <w:pStyle w:val="Nadpis1"/>
        <w:divId w:val="1955167444"/>
        <w:rPr>
          <w:rFonts w:eastAsia="Times New Roman"/>
        </w:rPr>
      </w:pPr>
      <w:bookmarkStart w:id="13" w:name="_Toc74716489"/>
      <w:r w:rsidRPr="00FB3EE5">
        <w:rPr>
          <w:rFonts w:eastAsia="Times New Roman"/>
        </w:rPr>
        <w:t>Budova</w:t>
      </w:r>
      <w:bookmarkEnd w:id="13"/>
    </w:p>
    <w:p w14:paraId="20BD72AC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malý bytový dům, 1. patro</w:t>
      </w:r>
    </w:p>
    <w:p w14:paraId="1EE4ECE1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lastRenderedPageBreak/>
        <w:t>kapacita 6 hostů</w:t>
      </w:r>
    </w:p>
    <w:p w14:paraId="4F6036A6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apartmán plocha 56m²</w:t>
      </w:r>
    </w:p>
    <w:p w14:paraId="391D6003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3+1, předsíň, WC, koupelna</w:t>
      </w:r>
    </w:p>
    <w:p w14:paraId="36F92789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ústřední topení s individuální regulací</w:t>
      </w:r>
    </w:p>
    <w:p w14:paraId="0F6E8173" w14:textId="6D34D2E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komplexně zrekonstruováno</w:t>
      </w:r>
      <w:r w:rsidR="00594637">
        <w:rPr>
          <w:rFonts w:eastAsia="Times New Roman" w:cs="Times New Roman"/>
          <w:szCs w:val="24"/>
        </w:rPr>
        <w:t xml:space="preserve"> v roce 2021</w:t>
      </w:r>
    </w:p>
    <w:p w14:paraId="1D68C19E" w14:textId="77777777" w:rsidR="00FA576A" w:rsidRP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nově vybaveno pro 21. století</w:t>
      </w:r>
    </w:p>
    <w:p w14:paraId="56D87DA6" w14:textId="3C8C423B" w:rsidR="00FA576A" w:rsidRDefault="00FA576A" w:rsidP="00D82EFB">
      <w:pPr>
        <w:numPr>
          <w:ilvl w:val="0"/>
          <w:numId w:val="7"/>
        </w:numPr>
        <w:ind w:left="268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nekuřácký apartmán</w:t>
      </w:r>
    </w:p>
    <w:p w14:paraId="6BD5AC52" w14:textId="77777777" w:rsidR="00FB3EE5" w:rsidRPr="00FA576A" w:rsidRDefault="00FB3EE5" w:rsidP="00FB3EE5">
      <w:pPr>
        <w:ind w:left="268"/>
        <w:divId w:val="1955167444"/>
        <w:rPr>
          <w:rFonts w:eastAsia="Times New Roman" w:cs="Times New Roman"/>
          <w:szCs w:val="24"/>
        </w:rPr>
      </w:pPr>
    </w:p>
    <w:p w14:paraId="4A592C6F" w14:textId="77777777" w:rsidR="00FA576A" w:rsidRPr="00FA576A" w:rsidRDefault="00FA576A" w:rsidP="00D82EFB">
      <w:pPr>
        <w:pStyle w:val="Nadpis1"/>
        <w:divId w:val="1955167444"/>
        <w:rPr>
          <w:rFonts w:eastAsia="Times New Roman"/>
        </w:rPr>
      </w:pPr>
      <w:bookmarkStart w:id="14" w:name="_Toc74716490"/>
      <w:r w:rsidRPr="00FA576A">
        <w:rPr>
          <w:rFonts w:eastAsia="Times New Roman"/>
        </w:rPr>
        <w:t>Zvířata</w:t>
      </w:r>
      <w:bookmarkEnd w:id="14"/>
    </w:p>
    <w:p w14:paraId="5A0A8413" w14:textId="7D9C291D" w:rsidR="00FA576A" w:rsidRDefault="00406E29" w:rsidP="00D82EFB">
      <w:pPr>
        <w:numPr>
          <w:ilvl w:val="0"/>
          <w:numId w:val="7"/>
        </w:numPr>
        <w:ind w:left="493" w:hanging="357"/>
        <w:divId w:val="195516744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malé zvíře </w:t>
      </w:r>
      <w:r w:rsidR="00B40448">
        <w:rPr>
          <w:rFonts w:eastAsia="Times New Roman" w:cs="Times New Roman"/>
          <w:szCs w:val="24"/>
        </w:rPr>
        <w:t xml:space="preserve">(do </w:t>
      </w:r>
      <w:r w:rsidR="0073132A">
        <w:rPr>
          <w:rFonts w:eastAsia="Times New Roman" w:cs="Times New Roman"/>
          <w:szCs w:val="24"/>
        </w:rPr>
        <w:t>15</w:t>
      </w:r>
      <w:r w:rsidR="00DB3EA7">
        <w:rPr>
          <w:rFonts w:eastAsia="Times New Roman" w:cs="Times New Roman"/>
          <w:szCs w:val="24"/>
        </w:rPr>
        <w:t>kg</w:t>
      </w:r>
      <w:r w:rsidR="0073132A">
        <w:rPr>
          <w:rFonts w:eastAsia="Times New Roman" w:cs="Times New Roman"/>
          <w:szCs w:val="24"/>
        </w:rPr>
        <w:t xml:space="preserve">, </w:t>
      </w:r>
      <w:r w:rsidR="00D85171">
        <w:rPr>
          <w:rFonts w:eastAsia="Times New Roman" w:cs="Times New Roman"/>
          <w:szCs w:val="24"/>
        </w:rPr>
        <w:t>do výšky 40cm</w:t>
      </w:r>
      <w:r w:rsidR="00B40448">
        <w:rPr>
          <w:rFonts w:eastAsia="Times New Roman" w:cs="Times New Roman"/>
          <w:szCs w:val="24"/>
        </w:rPr>
        <w:t xml:space="preserve">) </w:t>
      </w:r>
      <w:r>
        <w:rPr>
          <w:rFonts w:eastAsia="Times New Roman" w:cs="Times New Roman"/>
          <w:szCs w:val="24"/>
        </w:rPr>
        <w:t>za poplatek 100 Kč/noc</w:t>
      </w:r>
    </w:p>
    <w:p w14:paraId="37E03A1B" w14:textId="0695A5D6" w:rsidR="001C2D27" w:rsidRPr="00FA576A" w:rsidRDefault="001C2D27" w:rsidP="00D82EFB">
      <w:pPr>
        <w:numPr>
          <w:ilvl w:val="0"/>
          <w:numId w:val="7"/>
        </w:numPr>
        <w:ind w:left="493" w:hanging="357"/>
        <w:divId w:val="1955167444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velké zvíře nebo více zvířat není povoleno.</w:t>
      </w:r>
    </w:p>
    <w:p w14:paraId="50303CE8" w14:textId="50400943" w:rsidR="00FA576A" w:rsidRDefault="00FA576A" w:rsidP="00D82EFB">
      <w:pPr>
        <w:pStyle w:val="Nadpis1"/>
        <w:divId w:val="1955167444"/>
        <w:rPr>
          <w:rFonts w:eastAsia="Times New Roman"/>
        </w:rPr>
      </w:pPr>
      <w:bookmarkStart w:id="15" w:name="_Toc74716491"/>
      <w:r w:rsidRPr="00FA576A">
        <w:rPr>
          <w:rFonts w:eastAsia="Times New Roman"/>
        </w:rPr>
        <w:t>Pohodlí</w:t>
      </w:r>
      <w:bookmarkEnd w:id="15"/>
    </w:p>
    <w:p w14:paraId="4F40D12B" w14:textId="435EEC97" w:rsidR="00372398" w:rsidRDefault="00AC5C23" w:rsidP="00E8440B">
      <w:pPr>
        <w:pStyle w:val="Nadpis1"/>
        <w:divId w:val="1955167444"/>
        <w:rPr>
          <w:rFonts w:eastAsia="Times New Roman"/>
        </w:rPr>
      </w:pPr>
      <w:bookmarkStart w:id="16" w:name="_Toc74716492"/>
      <w:r>
        <w:rPr>
          <w:rFonts w:eastAsia="Times New Roman"/>
        </w:rPr>
        <w:t>I</w:t>
      </w:r>
      <w:r w:rsidR="00227945">
        <w:rPr>
          <w:rFonts w:eastAsia="Times New Roman"/>
        </w:rPr>
        <w:t>nternet</w:t>
      </w:r>
      <w:r>
        <w:rPr>
          <w:rFonts w:eastAsia="Times New Roman"/>
        </w:rPr>
        <w:t xml:space="preserve"> a ostatní technické vybavení</w:t>
      </w:r>
      <w:bookmarkEnd w:id="16"/>
    </w:p>
    <w:p w14:paraId="03B97FDF" w14:textId="5B985BBB" w:rsidR="00DF6B5B" w:rsidRDefault="00227945" w:rsidP="00372398">
      <w:pPr>
        <w:ind w:left="-225" w:right="-225"/>
        <w:divId w:val="1955167444"/>
        <w:rPr>
          <w:rFonts w:eastAsia="Times New Roman"/>
        </w:rPr>
      </w:pPr>
      <w:proofErr w:type="spellStart"/>
      <w:r w:rsidRPr="003A1998">
        <w:rPr>
          <w:rFonts w:eastAsia="Times New Roman"/>
          <w:b/>
          <w:bCs/>
        </w:rPr>
        <w:t>WiFi</w:t>
      </w:r>
      <w:proofErr w:type="spellEnd"/>
      <w:r>
        <w:rPr>
          <w:rFonts w:eastAsia="Times New Roman"/>
        </w:rPr>
        <w:t xml:space="preserve"> (50Mb)</w:t>
      </w:r>
      <w:r w:rsidR="00874051">
        <w:rPr>
          <w:rFonts w:eastAsia="Times New Roman"/>
        </w:rPr>
        <w:t>, název TP_Link_FA20, TP_Link_FA20_5</w:t>
      </w:r>
      <w:r w:rsidR="00991E7E">
        <w:rPr>
          <w:rFonts w:eastAsia="Times New Roman"/>
        </w:rPr>
        <w:t>G</w:t>
      </w:r>
    </w:p>
    <w:p w14:paraId="7F040420" w14:textId="77777777" w:rsidR="00DF6B5B" w:rsidRDefault="00DF6B5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7E7136E" w14:textId="5C013331" w:rsidR="00907348" w:rsidRDefault="00907348" w:rsidP="00907348">
      <w:pPr>
        <w:pStyle w:val="Nadpis2"/>
        <w:divId w:val="1955167444"/>
        <w:rPr>
          <w:rFonts w:eastAsia="Times New Roman"/>
        </w:rPr>
      </w:pPr>
      <w:bookmarkStart w:id="17" w:name="_Toc74716493"/>
      <w:r>
        <w:rPr>
          <w:rFonts w:eastAsia="Times New Roman"/>
        </w:rPr>
        <w:lastRenderedPageBreak/>
        <w:t>Televize – LOŽNICE VÝCHODNÍ</w:t>
      </w:r>
      <w:bookmarkEnd w:id="17"/>
    </w:p>
    <w:p w14:paraId="79C61A81" w14:textId="77777777" w:rsidR="00DF6B5B" w:rsidRDefault="00907348" w:rsidP="00DF6B5B">
      <w:pPr>
        <w:divId w:val="1955167444"/>
        <w:rPr>
          <w:rFonts w:eastAsia="Times New Roman"/>
        </w:rPr>
      </w:pPr>
      <w:r>
        <w:rPr>
          <w:rFonts w:eastAsia="Times New Roman"/>
        </w:rPr>
        <w:t xml:space="preserve">V tomto pokoji je nastavena internetová televize firmy </w:t>
      </w:r>
      <w:proofErr w:type="spellStart"/>
      <w:r>
        <w:rPr>
          <w:rFonts w:eastAsia="Times New Roman"/>
        </w:rPr>
        <w:t>Skylink</w:t>
      </w:r>
      <w:proofErr w:type="spellEnd"/>
      <w:r>
        <w:rPr>
          <w:rFonts w:eastAsia="Times New Roman"/>
        </w:rPr>
        <w:t xml:space="preserve">. </w:t>
      </w:r>
    </w:p>
    <w:p w14:paraId="46447720" w14:textId="4BC617EA" w:rsidR="00907348" w:rsidRDefault="00DF6B5B" w:rsidP="00DF6B5B">
      <w:pPr>
        <w:divId w:val="1955167444"/>
        <w:rPr>
          <w:rFonts w:eastAsia="Times New Roman"/>
        </w:rPr>
      </w:pPr>
      <w:r>
        <w:rPr>
          <w:rFonts w:eastAsia="Times New Roman"/>
        </w:rPr>
        <w:t>TV</w:t>
      </w:r>
      <w:r w:rsidR="00907348">
        <w:rPr>
          <w:rFonts w:eastAsia="Times New Roman"/>
        </w:rPr>
        <w:t xml:space="preserve"> zapnete dálkovým ovladačem. </w:t>
      </w:r>
    </w:p>
    <w:p w14:paraId="09904447" w14:textId="24D28068" w:rsidR="00DB695A" w:rsidRDefault="00894D14" w:rsidP="00DF6B5B">
      <w:pPr>
        <w:divId w:val="1955167444"/>
        <w:rPr>
          <w:rFonts w:eastAsia="Times New Roman"/>
        </w:rPr>
      </w:pPr>
      <w:r>
        <w:rPr>
          <w:rFonts w:eastAsia="Times New Roman"/>
        </w:rPr>
        <w:t xml:space="preserve">ČEKEJTE, </w:t>
      </w:r>
      <w:r w:rsidR="00DB695A">
        <w:rPr>
          <w:rFonts w:eastAsia="Times New Roman"/>
        </w:rPr>
        <w:t>AŽ SE NAČTE INTERNET.</w:t>
      </w:r>
    </w:p>
    <w:p w14:paraId="6EAD3EA2" w14:textId="77777777" w:rsidR="00DF6B5B" w:rsidRDefault="00DF6B5B" w:rsidP="00DF6B5B">
      <w:pPr>
        <w:divId w:val="1955167444"/>
        <w:rPr>
          <w:rFonts w:eastAsia="Times New Roman"/>
        </w:rPr>
      </w:pPr>
    </w:p>
    <w:p w14:paraId="047C5C45" w14:textId="78F1872F" w:rsidR="00DF6B5B" w:rsidRDefault="00DF6B5B" w:rsidP="00DF6B5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9BD77CE" wp14:editId="238544C0">
            <wp:extent cx="1933151" cy="35794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et načte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2" t="5802" r="34528" b="43287"/>
                    <a:stretch/>
                  </pic:blipFill>
                  <pic:spPr bwMode="auto">
                    <a:xfrm>
                      <a:off x="0" y="0"/>
                      <a:ext cx="1933960" cy="358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</w:t>
      </w:r>
      <w:r w:rsidRPr="00DB695A">
        <w:rPr>
          <w:rFonts w:eastAsia="Times New Roman"/>
          <w:sz w:val="56"/>
        </w:rPr>
        <w:t>STISKNĚTE  OK</w:t>
      </w:r>
    </w:p>
    <w:p w14:paraId="265A0011" w14:textId="38CF5982" w:rsidR="00DF6B5B" w:rsidRDefault="00DF6B5B" w:rsidP="00DF6B5B">
      <w:pPr>
        <w:divId w:val="1955167444"/>
        <w:rPr>
          <w:rFonts w:eastAsia="Times New Roman"/>
        </w:rPr>
      </w:pPr>
    </w:p>
    <w:p w14:paraId="25C433F7" w14:textId="0E9995E9" w:rsidR="00DF6B5B" w:rsidRDefault="00DF6B5B" w:rsidP="00DF6B5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94CE63" wp14:editId="178B6D4C">
            <wp:extent cx="3706321" cy="3762228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ýběr služby Skylin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4" t="14604" r="6121" b="31894"/>
                    <a:stretch/>
                  </pic:blipFill>
                  <pic:spPr bwMode="auto">
                    <a:xfrm>
                      <a:off x="0" y="0"/>
                      <a:ext cx="3707312" cy="376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95A">
        <w:rPr>
          <w:rFonts w:eastAsia="Times New Roman"/>
        </w:rPr>
        <w:t xml:space="preserve"> </w:t>
      </w:r>
      <w:r w:rsidR="00DB695A" w:rsidRPr="00DB695A">
        <w:rPr>
          <w:rFonts w:eastAsia="Times New Roman"/>
          <w:sz w:val="48"/>
        </w:rPr>
        <w:t>STISKNĚTE OK</w:t>
      </w:r>
    </w:p>
    <w:p w14:paraId="478EE22F" w14:textId="7B47D317" w:rsidR="00DF6B5B" w:rsidRDefault="00DF6B5B" w:rsidP="00DF6B5B">
      <w:pPr>
        <w:divId w:val="1955167444"/>
        <w:rPr>
          <w:rFonts w:eastAsia="Times New Roman"/>
        </w:rPr>
      </w:pPr>
    </w:p>
    <w:p w14:paraId="0D7A06FB" w14:textId="3518B4DB" w:rsidR="00DF6B5B" w:rsidRDefault="00DF6B5B" w:rsidP="00DF6B5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EBD2AFF" wp14:editId="6DE87D37">
            <wp:extent cx="4718636" cy="2306866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běr programů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t="24502" b="42695"/>
                    <a:stretch/>
                  </pic:blipFill>
                  <pic:spPr bwMode="auto">
                    <a:xfrm>
                      <a:off x="0" y="0"/>
                      <a:ext cx="4719598" cy="230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F0BA8" w14:textId="55EBA281" w:rsidR="00DB695A" w:rsidRPr="00DB695A" w:rsidRDefault="00DB695A" w:rsidP="00DF6B5B">
      <w:pPr>
        <w:divId w:val="1955167444"/>
        <w:rPr>
          <w:rFonts w:eastAsia="Times New Roman"/>
          <w:sz w:val="52"/>
        </w:rPr>
      </w:pPr>
      <w:r w:rsidRPr="00DB695A">
        <w:rPr>
          <w:rFonts w:eastAsia="Times New Roman"/>
          <w:sz w:val="52"/>
        </w:rPr>
        <w:t>STISKNĚTE OK</w:t>
      </w:r>
    </w:p>
    <w:p w14:paraId="04C8D487" w14:textId="581F2EBE" w:rsidR="00DF6B5B" w:rsidRDefault="00DF6B5B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51659AA" w14:textId="77777777" w:rsidR="00372398" w:rsidRDefault="00E243B0" w:rsidP="00372398">
      <w:pPr>
        <w:pStyle w:val="Nadpis2"/>
        <w:divId w:val="1955167444"/>
        <w:rPr>
          <w:rFonts w:eastAsia="Times New Roman"/>
        </w:rPr>
      </w:pPr>
      <w:bookmarkStart w:id="18" w:name="_Toc74716494"/>
      <w:r w:rsidRPr="003A1998">
        <w:rPr>
          <w:rFonts w:eastAsia="Times New Roman"/>
        </w:rPr>
        <w:lastRenderedPageBreak/>
        <w:t>Barevné LED osvětlení</w:t>
      </w:r>
      <w:bookmarkEnd w:id="18"/>
      <w:r>
        <w:rPr>
          <w:rFonts w:eastAsia="Times New Roman"/>
        </w:rPr>
        <w:t xml:space="preserve"> </w:t>
      </w:r>
    </w:p>
    <w:p w14:paraId="609A6B44" w14:textId="6FFB41C0" w:rsidR="00E243B0" w:rsidRDefault="00E243B0" w:rsidP="00372398">
      <w:pPr>
        <w:divId w:val="1955167444"/>
        <w:rPr>
          <w:rFonts w:eastAsia="Times New Roman"/>
        </w:rPr>
      </w:pPr>
      <w:r>
        <w:rPr>
          <w:rFonts w:eastAsia="Times New Roman"/>
        </w:rPr>
        <w:t>uvedete do provozu stiskem tla</w:t>
      </w:r>
      <w:r w:rsidR="0027243B">
        <w:rPr>
          <w:rFonts w:eastAsia="Times New Roman"/>
        </w:rPr>
        <w:t xml:space="preserve">čítka </w:t>
      </w:r>
      <w:proofErr w:type="spellStart"/>
      <w:proofErr w:type="gramStart"/>
      <w:r w:rsidR="0027243B">
        <w:rPr>
          <w:rFonts w:eastAsia="Times New Roman"/>
        </w:rPr>
        <w:t>Zap</w:t>
      </w:r>
      <w:proofErr w:type="spellEnd"/>
      <w:r w:rsidR="0027243B">
        <w:rPr>
          <w:rFonts w:eastAsia="Times New Roman"/>
        </w:rPr>
        <w:t>./</w:t>
      </w:r>
      <w:proofErr w:type="spellStart"/>
      <w:r w:rsidR="0027243B">
        <w:rPr>
          <w:rFonts w:eastAsia="Times New Roman"/>
        </w:rPr>
        <w:t>Vyp</w:t>
      </w:r>
      <w:proofErr w:type="spellEnd"/>
      <w:proofErr w:type="gramEnd"/>
      <w:r w:rsidR="0027243B">
        <w:rPr>
          <w:rFonts w:eastAsia="Times New Roman"/>
        </w:rPr>
        <w:t xml:space="preserve">.. Pohybem prstu po barevném </w:t>
      </w:r>
      <w:r w:rsidR="00352A67">
        <w:rPr>
          <w:rFonts w:eastAsia="Times New Roman"/>
        </w:rPr>
        <w:t>okruží můžete nastavovat libovolné barvy. Přesně definované barvy</w:t>
      </w:r>
      <w:r w:rsidR="00FD50BD">
        <w:rPr>
          <w:rFonts w:eastAsia="Times New Roman"/>
        </w:rPr>
        <w:t xml:space="preserve"> – modrá, zelená, červená, bílá jsou </w:t>
      </w:r>
      <w:r w:rsidR="00685395">
        <w:rPr>
          <w:rFonts w:eastAsia="Times New Roman"/>
        </w:rPr>
        <w:t>vo</w:t>
      </w:r>
      <w:r w:rsidR="0066651A">
        <w:rPr>
          <w:rFonts w:eastAsia="Times New Roman"/>
        </w:rPr>
        <w:t>litelné také jednotlivými tlačítky. Intenzitu světla určitě tlačítke</w:t>
      </w:r>
      <w:r w:rsidR="00001ED6">
        <w:rPr>
          <w:rFonts w:eastAsia="Times New Roman"/>
        </w:rPr>
        <w:t>m označeným piktogramem pr</w:t>
      </w:r>
      <w:r w:rsidR="00220BDD">
        <w:rPr>
          <w:rFonts w:eastAsia="Times New Roman"/>
        </w:rPr>
        <w:t>o jas. Světlo může svítit celou noc, napří</w:t>
      </w:r>
      <w:r w:rsidR="00F6182F">
        <w:rPr>
          <w:rFonts w:eastAsia="Times New Roman"/>
        </w:rPr>
        <w:t xml:space="preserve">klad pro lepší orientaci po místnosti. Barevné tóny </w:t>
      </w:r>
      <w:r w:rsidR="00604C6B">
        <w:rPr>
          <w:rFonts w:eastAsia="Times New Roman"/>
        </w:rPr>
        <w:t>navodí příjemnou atmosféru. O ú</w:t>
      </w:r>
      <w:r w:rsidR="00CD6F1F">
        <w:rPr>
          <w:rFonts w:eastAsia="Times New Roman"/>
        </w:rPr>
        <w:t>činku barevného světla na psychiku</w:t>
      </w:r>
      <w:r w:rsidR="00CD5EB7">
        <w:rPr>
          <w:rFonts w:eastAsia="Times New Roman"/>
        </w:rPr>
        <w:t xml:space="preserve"> a zdraví člověka</w:t>
      </w:r>
      <w:r w:rsidR="00CD6F1F">
        <w:rPr>
          <w:rFonts w:eastAsia="Times New Roman"/>
        </w:rPr>
        <w:t xml:space="preserve"> si můžete více přečíst </w:t>
      </w:r>
      <w:r w:rsidR="00DD7922">
        <w:rPr>
          <w:rFonts w:eastAsia="Times New Roman"/>
        </w:rPr>
        <w:t xml:space="preserve">na </w:t>
      </w:r>
      <w:hyperlink r:id="rId11" w:history="1">
        <w:r w:rsidR="00CD5EB7" w:rsidRPr="00495789">
          <w:rPr>
            <w:rStyle w:val="Hypertextovodkaz"/>
            <w:rFonts w:eastAsia="Times New Roman" w:cs="Times New Roman"/>
            <w:szCs w:val="24"/>
          </w:rPr>
          <w:t>http://www.odbornecasopisy.cz/svetlo/clanek/lecba-barevnym-svetlem--635</w:t>
        </w:r>
      </w:hyperlink>
    </w:p>
    <w:p w14:paraId="7BD71242" w14:textId="61BBA214" w:rsidR="00442F0B" w:rsidRPr="00FB3EE5" w:rsidRDefault="00442F0B" w:rsidP="00442F0B">
      <w:pPr>
        <w:divId w:val="1299607244"/>
        <w:rPr>
          <w:rFonts w:cstheme="minorHAnsi"/>
          <w:color w:val="444444"/>
          <w:sz w:val="20"/>
          <w:szCs w:val="20"/>
        </w:rPr>
      </w:pPr>
      <w:r w:rsidRPr="00FB3EE5">
        <w:rPr>
          <w:rFonts w:cstheme="minorHAnsi"/>
          <w:b/>
          <w:bCs/>
          <w:color w:val="444444"/>
          <w:sz w:val="20"/>
          <w:szCs w:val="20"/>
        </w:rPr>
        <w:t>Účinky jednotlivých barev</w:t>
      </w:r>
      <w:r w:rsidRPr="00FB3EE5">
        <w:rPr>
          <w:rFonts w:cstheme="minorHAnsi"/>
          <w:b/>
          <w:bCs/>
          <w:color w:val="444444"/>
          <w:sz w:val="20"/>
          <w:szCs w:val="20"/>
        </w:rPr>
        <w:br/>
      </w:r>
      <w:r w:rsidRPr="00FB3EE5">
        <w:rPr>
          <w:rFonts w:cstheme="minorHAnsi"/>
          <w:color w:val="444444"/>
          <w:sz w:val="20"/>
          <w:szCs w:val="20"/>
        </w:rPr>
        <w:br/>
      </w:r>
      <w:r w:rsidRPr="00FB3EE5">
        <w:rPr>
          <w:rFonts w:cstheme="minorHAnsi"/>
          <w:color w:val="444444"/>
          <w:sz w:val="20"/>
          <w:szCs w:val="20"/>
          <w:u w:val="single"/>
        </w:rPr>
        <w:t xml:space="preserve">Modrá barva (480 až 500 </w:t>
      </w:r>
      <w:proofErr w:type="spellStart"/>
      <w:r w:rsidRPr="00FB3EE5">
        <w:rPr>
          <w:rFonts w:cstheme="minorHAnsi"/>
          <w:color w:val="444444"/>
          <w:sz w:val="20"/>
          <w:szCs w:val="20"/>
          <w:u w:val="single"/>
        </w:rPr>
        <w:t>nm</w:t>
      </w:r>
      <w:proofErr w:type="spellEnd"/>
      <w:r w:rsidRPr="00FB3EE5">
        <w:rPr>
          <w:rFonts w:cstheme="minorHAnsi"/>
          <w:color w:val="444444"/>
          <w:sz w:val="20"/>
          <w:szCs w:val="20"/>
          <w:u w:val="single"/>
        </w:rPr>
        <w:t>) </w:t>
      </w:r>
      <w:r w:rsidRPr="00FB3EE5">
        <w:rPr>
          <w:rFonts w:cstheme="minorHAnsi"/>
          <w:color w:val="444444"/>
          <w:sz w:val="20"/>
          <w:szCs w:val="20"/>
        </w:rPr>
        <w:br/>
        <w:t>Modrou člověk ocení, když se potřebuje uklidnit a koncentrovat. Je doporučována na vysoký krevní tlak a bolesti v krku. Působí antisepticky. Také potlačuje chuť k jídlu, a tím pomáhá i v boji s nadváhou. Celkově tiší bolest, chladí a harmonizuje, navíc podporuje kreativitu. Rozšiřuje cévy a působí protizánětlivě, regeneruje svaly, klouby, kůži.</w:t>
      </w:r>
    </w:p>
    <w:p w14:paraId="376967B0" w14:textId="77777777" w:rsidR="00E91879" w:rsidRPr="00FB3EE5" w:rsidRDefault="00E91879" w:rsidP="00442F0B">
      <w:pPr>
        <w:divId w:val="1299607244"/>
        <w:rPr>
          <w:rFonts w:cstheme="minorHAnsi"/>
          <w:color w:val="444444"/>
          <w:sz w:val="20"/>
          <w:szCs w:val="20"/>
        </w:rPr>
      </w:pPr>
    </w:p>
    <w:p w14:paraId="48249088" w14:textId="7645BC9E" w:rsidR="00311393" w:rsidRPr="00FB3EE5" w:rsidRDefault="00442F0B" w:rsidP="003A1998">
      <w:pPr>
        <w:divId w:val="1299607244"/>
        <w:rPr>
          <w:rFonts w:cstheme="minorHAnsi"/>
          <w:color w:val="444444"/>
          <w:sz w:val="20"/>
          <w:szCs w:val="20"/>
        </w:rPr>
      </w:pPr>
      <w:r w:rsidRPr="00FB3EE5">
        <w:rPr>
          <w:rFonts w:cstheme="minorHAnsi"/>
          <w:color w:val="444444"/>
          <w:sz w:val="20"/>
          <w:szCs w:val="20"/>
          <w:u w:val="single"/>
        </w:rPr>
        <w:t xml:space="preserve">Zelená barva (520 až 565 </w:t>
      </w:r>
      <w:proofErr w:type="spellStart"/>
      <w:r w:rsidRPr="00FB3EE5">
        <w:rPr>
          <w:rFonts w:cstheme="minorHAnsi"/>
          <w:color w:val="444444"/>
          <w:sz w:val="20"/>
          <w:szCs w:val="20"/>
          <w:u w:val="single"/>
        </w:rPr>
        <w:t>nm</w:t>
      </w:r>
      <w:proofErr w:type="spellEnd"/>
      <w:r w:rsidRPr="00FB3EE5">
        <w:rPr>
          <w:rFonts w:cstheme="minorHAnsi"/>
          <w:color w:val="444444"/>
          <w:sz w:val="20"/>
          <w:szCs w:val="20"/>
          <w:u w:val="single"/>
        </w:rPr>
        <w:t>)</w:t>
      </w:r>
      <w:r w:rsidRPr="00FB3EE5">
        <w:rPr>
          <w:rFonts w:cstheme="minorHAnsi"/>
          <w:color w:val="444444"/>
          <w:sz w:val="20"/>
          <w:szCs w:val="20"/>
        </w:rPr>
        <w:br/>
        <w:t xml:space="preserve">Evokuje přírodu a navozuje příjemné pocity. Regeneruje, uvolňuje nervy, dodává energii. Snižuje krevní tlak a tím člověku pomáhá lépe usínat. Je to barva </w:t>
      </w:r>
      <w:proofErr w:type="spellStart"/>
      <w:r w:rsidRPr="00FB3EE5">
        <w:rPr>
          <w:rFonts w:cstheme="minorHAnsi"/>
          <w:color w:val="444444"/>
          <w:sz w:val="20"/>
          <w:szCs w:val="20"/>
        </w:rPr>
        <w:t>monie</w:t>
      </w:r>
      <w:proofErr w:type="spellEnd"/>
      <w:r w:rsidRPr="00FB3EE5">
        <w:rPr>
          <w:rFonts w:cstheme="minorHAnsi"/>
          <w:color w:val="444444"/>
          <w:sz w:val="20"/>
          <w:szCs w:val="20"/>
        </w:rPr>
        <w:t xml:space="preserve"> a relaxace, uvede tedy do skvělé duševní pohody. Čistí organismus a harmonizuje trávení, také posiluje zrak. Zelená barva zvyšuje sebevědomí, pomáhá uvolnit vnitřní napětí. Pozitivně ovlivňuje činnost průdušek, zmírňuje záněty a připravuje pokožku na ošetření.</w:t>
      </w:r>
      <w:r w:rsidR="00311393" w:rsidRPr="00FB3EE5">
        <w:rPr>
          <w:rFonts w:cstheme="minorHAnsi"/>
          <w:b/>
          <w:bCs/>
          <w:i/>
          <w:iCs/>
          <w:color w:val="444444"/>
          <w:sz w:val="20"/>
          <w:szCs w:val="20"/>
        </w:rPr>
        <w:br/>
      </w:r>
    </w:p>
    <w:p w14:paraId="30730D14" w14:textId="3FA1B9A2" w:rsidR="00CD5EB7" w:rsidRDefault="00311393" w:rsidP="00D82EFB">
      <w:pPr>
        <w:divId w:val="584581385"/>
        <w:rPr>
          <w:rFonts w:cstheme="minorHAnsi"/>
          <w:color w:val="444444"/>
          <w:sz w:val="20"/>
          <w:szCs w:val="20"/>
        </w:rPr>
      </w:pPr>
      <w:r w:rsidRPr="00FB3EE5">
        <w:rPr>
          <w:rFonts w:cstheme="minorHAnsi"/>
          <w:color w:val="444444"/>
          <w:sz w:val="20"/>
          <w:szCs w:val="20"/>
          <w:u w:val="single"/>
        </w:rPr>
        <w:t xml:space="preserve">Žlutá barva (565 až 590 </w:t>
      </w:r>
      <w:proofErr w:type="spellStart"/>
      <w:r w:rsidRPr="00FB3EE5">
        <w:rPr>
          <w:rFonts w:cstheme="minorHAnsi"/>
          <w:color w:val="444444"/>
          <w:sz w:val="20"/>
          <w:szCs w:val="20"/>
          <w:u w:val="single"/>
        </w:rPr>
        <w:t>nm</w:t>
      </w:r>
      <w:proofErr w:type="spellEnd"/>
      <w:r w:rsidRPr="00FB3EE5">
        <w:rPr>
          <w:rFonts w:cstheme="minorHAnsi"/>
          <w:color w:val="444444"/>
          <w:sz w:val="20"/>
          <w:szCs w:val="20"/>
          <w:u w:val="single"/>
        </w:rPr>
        <w:t>)</w:t>
      </w:r>
      <w:r w:rsidRPr="00FB3EE5">
        <w:rPr>
          <w:rFonts w:cstheme="minorHAnsi"/>
          <w:color w:val="444444"/>
          <w:sz w:val="20"/>
          <w:szCs w:val="20"/>
        </w:rPr>
        <w:br/>
        <w:t xml:space="preserve">Tato barva odráží velké množství světla. Pozitivně naladí, dodá energii svalstvu. Vhodná je k léčbě deprese a melancholie. Omlazuje, vyvolává radost a pohodu, posiluje nervový systém. Navíc podporuje systematické myšlení a proudění lymfy. Je vhodná k léčbě ekzémů a dalších onemocnění kůže. Příznivě </w:t>
      </w:r>
      <w:proofErr w:type="gramStart"/>
      <w:r w:rsidRPr="00FB3EE5">
        <w:rPr>
          <w:rFonts w:cstheme="minorHAnsi"/>
          <w:color w:val="444444"/>
          <w:sz w:val="20"/>
          <w:szCs w:val="20"/>
        </w:rPr>
        <w:t>působí</w:t>
      </w:r>
      <w:proofErr w:type="gramEnd"/>
      <w:r w:rsidRPr="00FB3EE5">
        <w:rPr>
          <w:rFonts w:cstheme="minorHAnsi"/>
          <w:color w:val="444444"/>
          <w:sz w:val="20"/>
          <w:szCs w:val="20"/>
        </w:rPr>
        <w:t xml:space="preserve"> při jaterních problémech </w:t>
      </w:r>
      <w:proofErr w:type="gramStart"/>
      <w:r w:rsidRPr="00FB3EE5">
        <w:rPr>
          <w:rFonts w:cstheme="minorHAnsi"/>
          <w:color w:val="444444"/>
          <w:sz w:val="20"/>
          <w:szCs w:val="20"/>
        </w:rPr>
        <w:t>dává</w:t>
      </w:r>
      <w:proofErr w:type="gramEnd"/>
      <w:r w:rsidRPr="00FB3EE5">
        <w:rPr>
          <w:rFonts w:cstheme="minorHAnsi"/>
          <w:color w:val="444444"/>
          <w:sz w:val="20"/>
          <w:szCs w:val="20"/>
        </w:rPr>
        <w:t xml:space="preserve"> do rovnováhy žaludek, stimuluje činnost žláz a kapilár a povzbuzuje tělo k detoxikaci.</w:t>
      </w:r>
      <w:r w:rsidRPr="00FB3EE5">
        <w:rPr>
          <w:rFonts w:cstheme="minorHAnsi"/>
          <w:color w:val="444444"/>
          <w:sz w:val="20"/>
          <w:szCs w:val="20"/>
        </w:rPr>
        <w:br/>
      </w:r>
      <w:r w:rsidRPr="00FB3EE5">
        <w:rPr>
          <w:rFonts w:cstheme="minorHAnsi"/>
          <w:color w:val="444444"/>
          <w:sz w:val="20"/>
          <w:szCs w:val="20"/>
          <w:u w:val="single"/>
        </w:rPr>
        <w:br/>
        <w:t xml:space="preserve">Červená barva (625 až 700 </w:t>
      </w:r>
      <w:proofErr w:type="spellStart"/>
      <w:r w:rsidRPr="00FB3EE5">
        <w:rPr>
          <w:rFonts w:cstheme="minorHAnsi"/>
          <w:color w:val="444444"/>
          <w:sz w:val="20"/>
          <w:szCs w:val="20"/>
          <w:u w:val="single"/>
        </w:rPr>
        <w:t>nm</w:t>
      </w:r>
      <w:proofErr w:type="spellEnd"/>
      <w:r w:rsidRPr="00FB3EE5">
        <w:rPr>
          <w:rFonts w:cstheme="minorHAnsi"/>
          <w:color w:val="444444"/>
          <w:sz w:val="20"/>
          <w:szCs w:val="20"/>
          <w:u w:val="single"/>
        </w:rPr>
        <w:t>)</w:t>
      </w:r>
      <w:r w:rsidRPr="00FB3EE5">
        <w:rPr>
          <w:rFonts w:cstheme="minorHAnsi"/>
          <w:color w:val="444444"/>
          <w:sz w:val="20"/>
          <w:szCs w:val="20"/>
        </w:rPr>
        <w:br/>
        <w:t>Červená rozproudí krevní oběh, zvýší krevní tlak a povzbudí vitalitu. Přímo koresponduje s činností srdce, ledvin a svalů. Přináší úlevu při bronchitických a revmatických obtížích, astmatu či onemocněních kůže. Zvyšuje sexuální touhu a aktivitu. Urychluje rovněž látkovou výměnu, takže je doporučována při nevolnostech a zácpě. Stimuluje buňky, podporuje tvorbu kolagenu a zlepšuje metabolismus, má hřejivé účinky, takže rozšiřuje póry a připravuje pleť na absorpci kosmetických přípravků. Pozor na její používání při zánětech.</w:t>
      </w:r>
      <w:r w:rsidRPr="00FB3EE5">
        <w:rPr>
          <w:rFonts w:cstheme="minorHAnsi"/>
          <w:color w:val="444444"/>
          <w:sz w:val="20"/>
          <w:szCs w:val="20"/>
        </w:rPr>
        <w:br/>
      </w:r>
      <w:r w:rsidRPr="00FB3EE5">
        <w:rPr>
          <w:rFonts w:cstheme="minorHAnsi"/>
          <w:color w:val="444444"/>
          <w:sz w:val="20"/>
          <w:szCs w:val="20"/>
        </w:rPr>
        <w:br/>
      </w:r>
      <w:r w:rsidRPr="00FB3EE5">
        <w:rPr>
          <w:rFonts w:cstheme="minorHAnsi"/>
          <w:color w:val="444444"/>
          <w:sz w:val="20"/>
          <w:szCs w:val="20"/>
          <w:u w:val="single"/>
        </w:rPr>
        <w:t xml:space="preserve">Oranžová barva (590 až 635 </w:t>
      </w:r>
      <w:proofErr w:type="spellStart"/>
      <w:r w:rsidRPr="00FB3EE5">
        <w:rPr>
          <w:rFonts w:cstheme="minorHAnsi"/>
          <w:color w:val="444444"/>
          <w:sz w:val="20"/>
          <w:szCs w:val="20"/>
          <w:u w:val="single"/>
        </w:rPr>
        <w:t>nm</w:t>
      </w:r>
      <w:proofErr w:type="spellEnd"/>
      <w:r w:rsidRPr="00FB3EE5">
        <w:rPr>
          <w:rFonts w:cstheme="minorHAnsi"/>
          <w:color w:val="444444"/>
          <w:sz w:val="20"/>
          <w:szCs w:val="20"/>
          <w:u w:val="single"/>
        </w:rPr>
        <w:t>)</w:t>
      </w:r>
      <w:r w:rsidRPr="00FB3EE5">
        <w:rPr>
          <w:rFonts w:cstheme="minorHAnsi"/>
          <w:color w:val="444444"/>
          <w:sz w:val="20"/>
          <w:szCs w:val="20"/>
          <w:u w:val="single"/>
        </w:rPr>
        <w:br/>
      </w:r>
      <w:r w:rsidRPr="00FB3EE5">
        <w:rPr>
          <w:rFonts w:cstheme="minorHAnsi"/>
          <w:color w:val="444444"/>
          <w:sz w:val="20"/>
          <w:szCs w:val="20"/>
        </w:rPr>
        <w:t xml:space="preserve">Tato jednoznačně nejvíce optimistická barva bojuje proti depresi, smutku a pesimismu. Je vhodná zejména po ránu, kdy je třeba se nabít energií a </w:t>
      </w:r>
      <w:proofErr w:type="spellStart"/>
      <w:r w:rsidRPr="00FB3EE5">
        <w:rPr>
          <w:rFonts w:cstheme="minorHAnsi"/>
          <w:color w:val="444444"/>
          <w:sz w:val="20"/>
          <w:szCs w:val="20"/>
        </w:rPr>
        <w:t>optimis</w:t>
      </w:r>
      <w:proofErr w:type="spellEnd"/>
      <w:r w:rsidRPr="00FB3EE5">
        <w:rPr>
          <w:rFonts w:cstheme="minorHAnsi"/>
          <w:color w:val="444444"/>
          <w:sz w:val="20"/>
          <w:szCs w:val="20"/>
        </w:rPr>
        <w:t xml:space="preserve"> mem. Pomáhá při křečích, zácpě a slabosti ledvin, podporuje látkovou výměnu a činnost lymfatického systému a působí proti otokům a pigmentaci. Dodává chuť k jídlu, zvyšuje aktivitu štítné žlázy a stimuluje regeneraci tkáňových buněk. Navíc zlepšuje lidské vztahy a nutí člověka se družit a navazovat vztahy nové. Je vhodná při léčbě jaterních problémů a zvyšuje ženskou plodn</w:t>
      </w:r>
      <w:r w:rsidR="00D82EFB" w:rsidRPr="00FB3EE5">
        <w:rPr>
          <w:rFonts w:cstheme="minorHAnsi"/>
          <w:color w:val="444444"/>
          <w:sz w:val="20"/>
          <w:szCs w:val="20"/>
        </w:rPr>
        <w:t>ost i množství mateřského mléka</w:t>
      </w:r>
      <w:r w:rsidR="00FB3EE5">
        <w:rPr>
          <w:rFonts w:cstheme="minorHAnsi"/>
          <w:color w:val="444444"/>
          <w:sz w:val="20"/>
          <w:szCs w:val="20"/>
        </w:rPr>
        <w:t>,</w:t>
      </w:r>
    </w:p>
    <w:p w14:paraId="3A5B5E3C" w14:textId="77777777" w:rsidR="00FB3EE5" w:rsidRPr="00FB3EE5" w:rsidRDefault="00FB3EE5" w:rsidP="00D82EFB">
      <w:pPr>
        <w:divId w:val="584581385"/>
        <w:rPr>
          <w:rFonts w:cstheme="minorHAnsi"/>
          <w:color w:val="444444"/>
          <w:sz w:val="20"/>
          <w:szCs w:val="20"/>
        </w:rPr>
      </w:pPr>
    </w:p>
    <w:p w14:paraId="2EBCFE4D" w14:textId="23748B05" w:rsidR="00FB3EE5" w:rsidRDefault="000F72ED" w:rsidP="00FB3EE5">
      <w:pPr>
        <w:pStyle w:val="Nadpis1"/>
        <w:rPr>
          <w:rFonts w:eastAsia="Times New Roman"/>
        </w:rPr>
      </w:pPr>
      <w:bookmarkStart w:id="19" w:name="_Toc74716495"/>
      <w:r>
        <w:rPr>
          <w:rFonts w:eastAsia="Times New Roman"/>
        </w:rPr>
        <w:t>Zádveří</w:t>
      </w:r>
      <w:bookmarkEnd w:id="19"/>
    </w:p>
    <w:p w14:paraId="4905F763" w14:textId="77777777" w:rsidR="00FB3EE5" w:rsidRDefault="00FB3EE5" w:rsidP="00FB3EE5">
      <w:pPr>
        <w:pStyle w:val="Nadpis1"/>
        <w:rPr>
          <w:rFonts w:eastAsia="Times New Roman"/>
        </w:rPr>
      </w:pPr>
    </w:p>
    <w:p w14:paraId="44B055D8" w14:textId="39488903" w:rsidR="00FB3EE5" w:rsidRDefault="00DB5E1A" w:rsidP="00FB3EE5">
      <w:pPr>
        <w:pStyle w:val="Nadpis1"/>
        <w:rPr>
          <w:rFonts w:eastAsia="Times New Roman"/>
        </w:rPr>
      </w:pPr>
      <w:bookmarkStart w:id="20" w:name="_Toc74716496"/>
      <w:r>
        <w:rPr>
          <w:rFonts w:eastAsia="Times New Roman"/>
        </w:rPr>
        <w:t>Ložnice východní</w:t>
      </w:r>
      <w:bookmarkEnd w:id="20"/>
      <w:r w:rsidR="00104EA8">
        <w:rPr>
          <w:rFonts w:eastAsia="Times New Roman"/>
        </w:rPr>
        <w:t xml:space="preserve"> </w:t>
      </w:r>
    </w:p>
    <w:p w14:paraId="5CB59BB5" w14:textId="715AD528" w:rsidR="0083551A" w:rsidRPr="0083551A" w:rsidRDefault="0083551A" w:rsidP="00FB3EE5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83551A">
        <w:rPr>
          <w:rFonts w:eastAsia="Times New Roman" w:cs="Times New Roman"/>
          <w:szCs w:val="24"/>
        </w:rPr>
        <w:t>extra velká manželská postel, povlečení</w:t>
      </w:r>
    </w:p>
    <w:p w14:paraId="4820C71C" w14:textId="77777777" w:rsidR="00B93B06" w:rsidRDefault="0083551A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83551A">
        <w:rPr>
          <w:rFonts w:eastAsia="Times New Roman" w:cs="Times New Roman"/>
          <w:szCs w:val="24"/>
        </w:rPr>
        <w:t xml:space="preserve">Internet </w:t>
      </w:r>
      <w:proofErr w:type="spellStart"/>
      <w:r w:rsidRPr="0083551A">
        <w:rPr>
          <w:rFonts w:eastAsia="Times New Roman" w:cs="Times New Roman"/>
          <w:szCs w:val="24"/>
        </w:rPr>
        <w:t>Skylink</w:t>
      </w:r>
      <w:proofErr w:type="spellEnd"/>
      <w:r w:rsidRPr="0083551A">
        <w:rPr>
          <w:rFonts w:eastAsia="Times New Roman" w:cs="Times New Roman"/>
          <w:szCs w:val="24"/>
        </w:rPr>
        <w:t xml:space="preserve">, TV úhlopříčka 110 cm, 93 programů, </w:t>
      </w:r>
      <w:proofErr w:type="spellStart"/>
      <w:r w:rsidRPr="0083551A">
        <w:rPr>
          <w:rFonts w:eastAsia="Times New Roman" w:cs="Times New Roman"/>
          <w:szCs w:val="24"/>
        </w:rPr>
        <w:t>YouTube</w:t>
      </w:r>
      <w:proofErr w:type="spellEnd"/>
    </w:p>
    <w:p w14:paraId="528244C1" w14:textId="6EBC47F0" w:rsidR="0083551A" w:rsidRPr="00B93B06" w:rsidRDefault="0083551A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B93B06">
        <w:rPr>
          <w:rFonts w:eastAsia="Times New Roman" w:cs="Times New Roman"/>
          <w:szCs w:val="24"/>
        </w:rPr>
        <w:t>barevné LED osvětlení</w:t>
      </w:r>
    </w:p>
    <w:p w14:paraId="6B4B0965" w14:textId="77777777" w:rsidR="00FB3EE5" w:rsidRDefault="00104EA8" w:rsidP="00FB3EE5">
      <w:pPr>
        <w:pStyle w:val="Nadpis1"/>
        <w:rPr>
          <w:rFonts w:eastAsia="Times New Roman"/>
        </w:rPr>
      </w:pPr>
      <w:bookmarkStart w:id="21" w:name="_Toc74716497"/>
      <w:r>
        <w:rPr>
          <w:rFonts w:eastAsia="Times New Roman"/>
        </w:rPr>
        <w:t>Ložnice západní</w:t>
      </w:r>
      <w:bookmarkEnd w:id="21"/>
      <w:r>
        <w:rPr>
          <w:rFonts w:eastAsia="Times New Roman"/>
        </w:rPr>
        <w:t xml:space="preserve"> </w:t>
      </w:r>
    </w:p>
    <w:p w14:paraId="7EE612F7" w14:textId="37F5C9CA" w:rsidR="0083551A" w:rsidRPr="0083551A" w:rsidRDefault="0083551A" w:rsidP="00FB3EE5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83551A">
        <w:rPr>
          <w:rFonts w:eastAsia="Times New Roman" w:cs="Times New Roman"/>
          <w:szCs w:val="24"/>
        </w:rPr>
        <w:t>extra velká manželská postel, povlečení</w:t>
      </w:r>
    </w:p>
    <w:p w14:paraId="5B727FC5" w14:textId="77777777" w:rsidR="0083551A" w:rsidRPr="0083551A" w:rsidRDefault="0083551A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83551A">
        <w:rPr>
          <w:rFonts w:eastAsia="Times New Roman" w:cs="Times New Roman"/>
          <w:szCs w:val="24"/>
        </w:rPr>
        <w:t xml:space="preserve">satelitní TV úhlopříčka 110 cm, 93 programů, </w:t>
      </w:r>
      <w:proofErr w:type="spellStart"/>
      <w:r w:rsidRPr="0083551A">
        <w:rPr>
          <w:rFonts w:eastAsia="Times New Roman" w:cs="Times New Roman"/>
          <w:szCs w:val="24"/>
        </w:rPr>
        <w:t>YouTube</w:t>
      </w:r>
      <w:proofErr w:type="spellEnd"/>
    </w:p>
    <w:p w14:paraId="011ADEE8" w14:textId="128B8056" w:rsidR="0083551A" w:rsidRPr="0083551A" w:rsidRDefault="0083551A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83551A">
        <w:rPr>
          <w:rFonts w:eastAsia="Times New Roman" w:cs="Times New Roman"/>
          <w:szCs w:val="24"/>
        </w:rPr>
        <w:t>barevné LED osvětlení</w:t>
      </w:r>
    </w:p>
    <w:p w14:paraId="0D345020" w14:textId="77777777" w:rsidR="00FB3EE5" w:rsidRDefault="00104EA8" w:rsidP="00FB3EE5">
      <w:pPr>
        <w:pStyle w:val="Nadpis1"/>
        <w:rPr>
          <w:rFonts w:eastAsia="Times New Roman"/>
        </w:rPr>
      </w:pPr>
      <w:bookmarkStart w:id="22" w:name="_Toc74716498"/>
      <w:r>
        <w:rPr>
          <w:rFonts w:eastAsia="Times New Roman"/>
        </w:rPr>
        <w:lastRenderedPageBreak/>
        <w:t>Obývací pokoj</w:t>
      </w:r>
      <w:bookmarkEnd w:id="22"/>
    </w:p>
    <w:p w14:paraId="4F072C10" w14:textId="7AA0FDC4" w:rsidR="00567D52" w:rsidRPr="00567D52" w:rsidRDefault="00567D52" w:rsidP="00FB3EE5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567D52">
        <w:rPr>
          <w:rFonts w:eastAsia="Times New Roman" w:cs="Times New Roman"/>
          <w:szCs w:val="24"/>
        </w:rPr>
        <w:t>2x rozkládací pohovka, povlečení</w:t>
      </w:r>
    </w:p>
    <w:p w14:paraId="6132325C" w14:textId="77777777" w:rsidR="00567D52" w:rsidRPr="00567D52" w:rsidRDefault="00567D52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567D52">
        <w:rPr>
          <w:rFonts w:eastAsia="Times New Roman" w:cs="Times New Roman"/>
          <w:szCs w:val="24"/>
        </w:rPr>
        <w:t xml:space="preserve">satelitní TV úhlopříčka 135 cm, 93 programů, </w:t>
      </w:r>
      <w:proofErr w:type="spellStart"/>
      <w:r w:rsidRPr="00567D52">
        <w:rPr>
          <w:rFonts w:eastAsia="Times New Roman" w:cs="Times New Roman"/>
          <w:szCs w:val="24"/>
        </w:rPr>
        <w:t>YouTube</w:t>
      </w:r>
      <w:proofErr w:type="spellEnd"/>
    </w:p>
    <w:p w14:paraId="5DC2D760" w14:textId="77777777" w:rsidR="00567D52" w:rsidRPr="00567D52" w:rsidRDefault="00567D52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567D52">
        <w:rPr>
          <w:rFonts w:eastAsia="Times New Roman" w:cs="Times New Roman"/>
          <w:szCs w:val="24"/>
        </w:rPr>
        <w:t>barevné LED osvětlení, čtecí lampa</w:t>
      </w:r>
    </w:p>
    <w:p w14:paraId="18C83340" w14:textId="77777777" w:rsidR="0019052D" w:rsidRPr="00FA576A" w:rsidRDefault="0019052D" w:rsidP="00F7762B">
      <w:pPr>
        <w:spacing w:before="150" w:after="600"/>
        <w:ind w:right="-450"/>
        <w:divId w:val="1955167444"/>
        <w:rPr>
          <w:rFonts w:eastAsia="Times New Roman" w:cs="Times New Roman"/>
          <w:szCs w:val="24"/>
        </w:rPr>
      </w:pPr>
    </w:p>
    <w:p w14:paraId="2D8F967C" w14:textId="77777777" w:rsidR="00977970" w:rsidRDefault="00FA576A" w:rsidP="00D82EFB">
      <w:pPr>
        <w:pStyle w:val="Nadpis1"/>
        <w:divId w:val="1955167444"/>
        <w:rPr>
          <w:rFonts w:eastAsia="Times New Roman"/>
        </w:rPr>
      </w:pPr>
      <w:bookmarkStart w:id="23" w:name="_Toc74716499"/>
      <w:r w:rsidRPr="00FA576A">
        <w:rPr>
          <w:rFonts w:eastAsia="Times New Roman"/>
        </w:rPr>
        <w:t>Vaření</w:t>
      </w:r>
      <w:bookmarkEnd w:id="23"/>
      <w:r w:rsidR="0090097F">
        <w:rPr>
          <w:rFonts w:eastAsia="Times New Roman"/>
        </w:rPr>
        <w:t xml:space="preserve"> </w:t>
      </w:r>
    </w:p>
    <w:p w14:paraId="29A8CAAF" w14:textId="7631F723" w:rsidR="00370758" w:rsidRDefault="0090097F" w:rsidP="00D82EFB">
      <w:pPr>
        <w:pStyle w:val="Nadpis1"/>
        <w:divId w:val="1955167444"/>
        <w:rPr>
          <w:rFonts w:eastAsia="Times New Roman"/>
        </w:rPr>
      </w:pPr>
      <w:bookmarkStart w:id="24" w:name="_Toc74716500"/>
      <w:r>
        <w:rPr>
          <w:rFonts w:eastAsia="Times New Roman"/>
        </w:rPr>
        <w:t xml:space="preserve">Kuchyň </w:t>
      </w:r>
      <w:r w:rsidR="00DB25F0">
        <w:rPr>
          <w:rFonts w:eastAsia="Times New Roman"/>
        </w:rPr>
        <w:t>zařízení</w:t>
      </w:r>
      <w:bookmarkEnd w:id="24"/>
      <w:r w:rsidR="00DB25F0">
        <w:rPr>
          <w:rFonts w:eastAsia="Times New Roman"/>
        </w:rPr>
        <w:t xml:space="preserve"> </w:t>
      </w:r>
    </w:p>
    <w:p w14:paraId="00ABDCDB" w14:textId="77777777" w:rsidR="00FB3EE5" w:rsidRDefault="00DB25F0" w:rsidP="00FB3EE5">
      <w:pPr>
        <w:pStyle w:val="Nadpis1"/>
        <w:rPr>
          <w:rFonts w:eastAsia="Times New Roman"/>
        </w:rPr>
      </w:pPr>
      <w:bookmarkStart w:id="25" w:name="_Toc74716501"/>
      <w:r>
        <w:rPr>
          <w:rFonts w:eastAsia="Times New Roman"/>
        </w:rPr>
        <w:t>Kuchyň spotřebiče</w:t>
      </w:r>
      <w:bookmarkEnd w:id="25"/>
      <w:r>
        <w:rPr>
          <w:rFonts w:eastAsia="Times New Roman"/>
        </w:rPr>
        <w:t xml:space="preserve"> </w:t>
      </w:r>
    </w:p>
    <w:p w14:paraId="389B0DC9" w14:textId="170A4954" w:rsidR="00977970" w:rsidRPr="00977970" w:rsidRDefault="00977970" w:rsidP="00FB3EE5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977970">
        <w:rPr>
          <w:rFonts w:eastAsia="Times New Roman" w:cs="Times New Roman"/>
          <w:szCs w:val="24"/>
        </w:rPr>
        <w:t>indukční varná deska, elektrická trouba</w:t>
      </w:r>
    </w:p>
    <w:p w14:paraId="2F6CBB73" w14:textId="77777777" w:rsidR="00977970" w:rsidRPr="00977970" w:rsidRDefault="00977970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977970">
        <w:rPr>
          <w:rFonts w:eastAsia="Times New Roman" w:cs="Times New Roman"/>
          <w:szCs w:val="24"/>
        </w:rPr>
        <w:t>mikrovlnka, rychlovarná konvice, toustovač</w:t>
      </w:r>
    </w:p>
    <w:p w14:paraId="79600609" w14:textId="77777777" w:rsidR="00977970" w:rsidRPr="00977970" w:rsidRDefault="00977970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977970">
        <w:rPr>
          <w:rFonts w:eastAsia="Times New Roman" w:cs="Times New Roman"/>
          <w:szCs w:val="24"/>
        </w:rPr>
        <w:t>pračka se sušičkou, myčka</w:t>
      </w:r>
    </w:p>
    <w:p w14:paraId="7121CBF9" w14:textId="21072E31" w:rsidR="00977970" w:rsidRDefault="00977970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977970">
        <w:rPr>
          <w:rFonts w:eastAsia="Times New Roman" w:cs="Times New Roman"/>
          <w:szCs w:val="24"/>
        </w:rPr>
        <w:t>lednice s</w:t>
      </w:r>
      <w:r w:rsidR="00BA76CF">
        <w:rPr>
          <w:rFonts w:eastAsia="Times New Roman" w:cs="Times New Roman"/>
          <w:szCs w:val="24"/>
        </w:rPr>
        <w:t> </w:t>
      </w:r>
      <w:r w:rsidRPr="00977970">
        <w:rPr>
          <w:rFonts w:eastAsia="Times New Roman" w:cs="Times New Roman"/>
          <w:szCs w:val="24"/>
        </w:rPr>
        <w:t>mrazákem</w:t>
      </w:r>
      <w:r w:rsidR="00BA76CF">
        <w:rPr>
          <w:rFonts w:eastAsia="Times New Roman" w:cs="Times New Roman"/>
          <w:szCs w:val="24"/>
        </w:rPr>
        <w:t>, digestoř</w:t>
      </w:r>
    </w:p>
    <w:p w14:paraId="5BDF4CB3" w14:textId="77777777" w:rsidR="00132FC9" w:rsidRDefault="00132FC9" w:rsidP="00132FC9">
      <w:pPr>
        <w:spacing w:before="150"/>
        <w:ind w:left="495"/>
        <w:rPr>
          <w:rFonts w:eastAsia="Times New Roman" w:cs="Times New Roman"/>
          <w:szCs w:val="24"/>
        </w:rPr>
      </w:pPr>
    </w:p>
    <w:p w14:paraId="19121B56" w14:textId="77777777" w:rsidR="00AA37BE" w:rsidRDefault="00AA37BE" w:rsidP="00D82EFB">
      <w:pPr>
        <w:rPr>
          <w:rFonts w:eastAsia="Times New Roman" w:cs="Times New Roman"/>
          <w:szCs w:val="24"/>
        </w:rPr>
      </w:pPr>
    </w:p>
    <w:p w14:paraId="430D8517" w14:textId="52B420AC" w:rsidR="00E31455" w:rsidRPr="00B059C4" w:rsidRDefault="00CE2A38" w:rsidP="00FB3EE5">
      <w:pPr>
        <w:pStyle w:val="Nadpis2"/>
        <w:divId w:val="174269094"/>
        <w:rPr>
          <w:rFonts w:eastAsia="Times New Roman"/>
        </w:rPr>
      </w:pPr>
      <w:bookmarkStart w:id="26" w:name="_Toc74716502"/>
      <w:r w:rsidRPr="00B059C4">
        <w:rPr>
          <w:rFonts w:eastAsia="Times New Roman"/>
        </w:rPr>
        <w:t>Indukční va</w:t>
      </w:r>
      <w:r w:rsidR="00151E55">
        <w:rPr>
          <w:rFonts w:eastAsia="Times New Roman"/>
        </w:rPr>
        <w:t>r</w:t>
      </w:r>
      <w:r w:rsidRPr="00B059C4">
        <w:rPr>
          <w:rFonts w:eastAsia="Times New Roman"/>
        </w:rPr>
        <w:t xml:space="preserve">ná deska </w:t>
      </w:r>
      <w:proofErr w:type="spellStart"/>
      <w:r w:rsidRPr="00B059C4">
        <w:rPr>
          <w:rFonts w:eastAsia="Times New Roman"/>
        </w:rPr>
        <w:t>Whi</w:t>
      </w:r>
      <w:r w:rsidR="00E31455" w:rsidRPr="00B059C4">
        <w:rPr>
          <w:rFonts w:eastAsia="Times New Roman"/>
        </w:rPr>
        <w:t>r</w:t>
      </w:r>
      <w:r w:rsidRPr="00B059C4">
        <w:rPr>
          <w:rFonts w:eastAsia="Times New Roman"/>
        </w:rPr>
        <w:t>pool</w:t>
      </w:r>
      <w:proofErr w:type="spellEnd"/>
      <w:r w:rsidRPr="00B059C4">
        <w:rPr>
          <w:rFonts w:eastAsia="Times New Roman"/>
        </w:rPr>
        <w:t xml:space="preserve"> </w:t>
      </w:r>
      <w:r w:rsidR="00E31455" w:rsidRPr="00B059C4">
        <w:rPr>
          <w:rFonts w:ascii="Arial" w:eastAsia="Times New Roman" w:hAnsi="Arial" w:cs="Arial"/>
          <w:color w:val="000000"/>
        </w:rPr>
        <w:t>WS Q2160 NE</w:t>
      </w:r>
      <w:bookmarkEnd w:id="26"/>
    </w:p>
    <w:p w14:paraId="7384A280" w14:textId="06D36429" w:rsidR="00AA37BE" w:rsidRDefault="008D48B1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Bav</w:t>
      </w:r>
      <w:r w:rsidR="00072B61">
        <w:rPr>
          <w:rFonts w:eastAsia="Times New Roman" w:cs="Times New Roman"/>
          <w:szCs w:val="24"/>
        </w:rPr>
        <w:t>te</w:t>
      </w:r>
      <w:r>
        <w:rPr>
          <w:rFonts w:eastAsia="Times New Roman" w:cs="Times New Roman"/>
          <w:szCs w:val="24"/>
        </w:rPr>
        <w:t xml:space="preserve"> se u vaření, </w:t>
      </w:r>
      <w:r w:rsidR="00CE100A">
        <w:rPr>
          <w:rFonts w:eastAsia="Times New Roman" w:cs="Times New Roman"/>
          <w:szCs w:val="24"/>
        </w:rPr>
        <w:t>během</w:t>
      </w:r>
      <w:r w:rsidR="00072B61">
        <w:rPr>
          <w:rFonts w:eastAsia="Times New Roman" w:cs="Times New Roman"/>
          <w:szCs w:val="24"/>
        </w:rPr>
        <w:t xml:space="preserve"> p</w:t>
      </w:r>
      <w:r w:rsidR="00CE100A">
        <w:rPr>
          <w:rFonts w:eastAsia="Times New Roman" w:cs="Times New Roman"/>
          <w:szCs w:val="24"/>
        </w:rPr>
        <w:t xml:space="preserve">řípravy pokrmů </w:t>
      </w:r>
      <w:r w:rsidR="00AD5ABD">
        <w:rPr>
          <w:rFonts w:eastAsia="Times New Roman" w:cs="Times New Roman"/>
          <w:szCs w:val="24"/>
        </w:rPr>
        <w:t>používejte</w:t>
      </w:r>
      <w:r w:rsidR="00CE100A">
        <w:rPr>
          <w:rFonts w:eastAsia="Times New Roman" w:cs="Times New Roman"/>
          <w:szCs w:val="24"/>
        </w:rPr>
        <w:t xml:space="preserve"> plotýnky s různými funkcemi šestého smyslu</w:t>
      </w:r>
      <w:r w:rsidR="00072B61">
        <w:rPr>
          <w:rFonts w:eastAsia="Times New Roman" w:cs="Times New Roman"/>
          <w:szCs w:val="24"/>
        </w:rPr>
        <w:t>.</w:t>
      </w:r>
    </w:p>
    <w:p w14:paraId="257BE693" w14:textId="74CF89E5" w:rsidR="00072B61" w:rsidRDefault="00F868E2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Zmáčknete tlačítko </w:t>
      </w:r>
      <w:r w:rsidRPr="00151E55">
        <w:rPr>
          <w:rFonts w:eastAsia="Times New Roman" w:cs="Times New Roman"/>
          <w:b/>
          <w:bCs/>
          <w:szCs w:val="24"/>
        </w:rPr>
        <w:t>Zapnutí/Vypnutí</w:t>
      </w:r>
      <w:r w:rsidR="00271D1A">
        <w:rPr>
          <w:rFonts w:eastAsia="Times New Roman" w:cs="Times New Roman"/>
          <w:szCs w:val="24"/>
        </w:rPr>
        <w:t>.</w:t>
      </w:r>
    </w:p>
    <w:p w14:paraId="58EA0589" w14:textId="129ED793" w:rsidR="00D649CB" w:rsidRDefault="00D649CB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Využijte automatickou regulaci teploty vař</w:t>
      </w:r>
      <w:r w:rsidR="00D54FA0">
        <w:rPr>
          <w:rFonts w:eastAsia="Times New Roman" w:cs="Times New Roman"/>
          <w:szCs w:val="24"/>
        </w:rPr>
        <w:t>iče</w:t>
      </w:r>
      <w:r>
        <w:rPr>
          <w:rFonts w:eastAsia="Times New Roman" w:cs="Times New Roman"/>
          <w:szCs w:val="24"/>
        </w:rPr>
        <w:t xml:space="preserve"> a </w:t>
      </w:r>
      <w:proofErr w:type="gramStart"/>
      <w:r>
        <w:rPr>
          <w:rFonts w:eastAsia="Times New Roman" w:cs="Times New Roman"/>
          <w:szCs w:val="24"/>
        </w:rPr>
        <w:t>stiskn</w:t>
      </w:r>
      <w:r w:rsidR="00D54FA0">
        <w:rPr>
          <w:rFonts w:eastAsia="Times New Roman" w:cs="Times New Roman"/>
          <w:szCs w:val="24"/>
        </w:rPr>
        <w:t>ěte</w:t>
      </w:r>
      <w:proofErr w:type="gramEnd"/>
      <w:r w:rsidR="00D54FA0">
        <w:rPr>
          <w:rFonts w:eastAsia="Times New Roman" w:cs="Times New Roman"/>
          <w:szCs w:val="24"/>
        </w:rPr>
        <w:t xml:space="preserve"> tlačítko </w:t>
      </w:r>
      <w:proofErr w:type="gramStart"/>
      <w:r w:rsidR="00D54FA0" w:rsidRPr="00151E55">
        <w:rPr>
          <w:rFonts w:eastAsia="Times New Roman" w:cs="Times New Roman"/>
          <w:b/>
          <w:bCs/>
          <w:szCs w:val="24"/>
        </w:rPr>
        <w:t>6sense</w:t>
      </w:r>
      <w:proofErr w:type="gramEnd"/>
      <w:r w:rsidR="00D54FA0">
        <w:rPr>
          <w:rFonts w:eastAsia="Times New Roman" w:cs="Times New Roman"/>
          <w:szCs w:val="24"/>
        </w:rPr>
        <w:t>.</w:t>
      </w:r>
    </w:p>
    <w:p w14:paraId="40B166E7" w14:textId="1C1C2259" w:rsidR="00164BCC" w:rsidRDefault="00164BCC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Stiskem tlačítka </w:t>
      </w:r>
      <w:r w:rsidRPr="005931B5">
        <w:rPr>
          <w:rFonts w:eastAsia="Times New Roman" w:cs="Times New Roman"/>
          <w:b/>
          <w:bCs/>
          <w:szCs w:val="24"/>
        </w:rPr>
        <w:t>v</w:t>
      </w:r>
      <w:r w:rsidR="00E07D22" w:rsidRPr="005931B5">
        <w:rPr>
          <w:rFonts w:eastAsia="Times New Roman" w:cs="Times New Roman"/>
          <w:b/>
          <w:bCs/>
          <w:szCs w:val="24"/>
        </w:rPr>
        <w:t xml:space="preserve">arná </w:t>
      </w:r>
      <w:r w:rsidRPr="005931B5">
        <w:rPr>
          <w:rFonts w:eastAsia="Times New Roman" w:cs="Times New Roman"/>
          <w:b/>
          <w:bCs/>
          <w:szCs w:val="24"/>
        </w:rPr>
        <w:t>zón</w:t>
      </w:r>
      <w:r w:rsidR="00E07D22" w:rsidRPr="005931B5">
        <w:rPr>
          <w:rFonts w:eastAsia="Times New Roman" w:cs="Times New Roman"/>
          <w:b/>
          <w:bCs/>
          <w:szCs w:val="24"/>
        </w:rPr>
        <w:t>a</w:t>
      </w:r>
      <w:r w:rsidR="00E07D22">
        <w:rPr>
          <w:rFonts w:eastAsia="Times New Roman" w:cs="Times New Roman"/>
          <w:szCs w:val="24"/>
        </w:rPr>
        <w:t xml:space="preserve"> v</w:t>
      </w:r>
      <w:r>
        <w:rPr>
          <w:rFonts w:eastAsia="Times New Roman" w:cs="Times New Roman"/>
          <w:szCs w:val="24"/>
        </w:rPr>
        <w:t>yberete plotýnku</w:t>
      </w:r>
      <w:r w:rsidR="00E07D22">
        <w:rPr>
          <w:rFonts w:eastAsia="Times New Roman" w:cs="Times New Roman"/>
          <w:szCs w:val="24"/>
        </w:rPr>
        <w:t>.</w:t>
      </w:r>
    </w:p>
    <w:p w14:paraId="6EC81897" w14:textId="0D645072" w:rsidR="009A5828" w:rsidRDefault="009A5828" w:rsidP="00D82EFB">
      <w:pPr>
        <w:rPr>
          <w:rFonts w:eastAsia="Times New Roman" w:cs="Times New Roman"/>
          <w:szCs w:val="24"/>
        </w:rPr>
      </w:pPr>
    </w:p>
    <w:p w14:paraId="5C6ED4FE" w14:textId="7373B9D0" w:rsidR="009A5828" w:rsidRDefault="009A5828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Pro uvedení do </w:t>
      </w:r>
      <w:r w:rsidR="00D63916">
        <w:rPr>
          <w:rFonts w:eastAsia="Times New Roman" w:cs="Times New Roman"/>
          <w:szCs w:val="24"/>
        </w:rPr>
        <w:t>varu</w:t>
      </w:r>
      <w:r w:rsidR="00CC72F9">
        <w:rPr>
          <w:rFonts w:eastAsia="Times New Roman" w:cs="Times New Roman"/>
          <w:szCs w:val="24"/>
        </w:rPr>
        <w:t xml:space="preserve"> </w:t>
      </w:r>
      <w:r w:rsidR="00D63916">
        <w:rPr>
          <w:rFonts w:eastAsia="Times New Roman" w:cs="Times New Roman"/>
          <w:szCs w:val="24"/>
        </w:rPr>
        <w:t xml:space="preserve">a jeho </w:t>
      </w:r>
      <w:r w:rsidR="00CC72F9">
        <w:rPr>
          <w:rFonts w:eastAsia="Times New Roman" w:cs="Times New Roman"/>
          <w:szCs w:val="24"/>
        </w:rPr>
        <w:t>udrž</w:t>
      </w:r>
      <w:r w:rsidR="006C714E">
        <w:rPr>
          <w:rFonts w:eastAsia="Times New Roman" w:cs="Times New Roman"/>
          <w:szCs w:val="24"/>
        </w:rPr>
        <w:t>ení,</w:t>
      </w:r>
      <w:r w:rsidR="00CC72F9">
        <w:rPr>
          <w:rFonts w:eastAsia="Times New Roman" w:cs="Times New Roman"/>
          <w:szCs w:val="24"/>
        </w:rPr>
        <w:t xml:space="preserve"> použijte </w:t>
      </w:r>
      <w:r w:rsidR="006C714E">
        <w:rPr>
          <w:rFonts w:eastAsia="Times New Roman" w:cs="Times New Roman"/>
          <w:szCs w:val="24"/>
        </w:rPr>
        <w:t xml:space="preserve">plotýnku </w:t>
      </w:r>
      <w:r w:rsidR="004126B9">
        <w:rPr>
          <w:rFonts w:eastAsia="Times New Roman" w:cs="Times New Roman"/>
          <w:szCs w:val="24"/>
        </w:rPr>
        <w:t>z vašeho pohledu vlevo u</w:t>
      </w:r>
      <w:r w:rsidR="00D63916">
        <w:rPr>
          <w:rFonts w:eastAsia="Times New Roman" w:cs="Times New Roman"/>
          <w:szCs w:val="24"/>
        </w:rPr>
        <w:t xml:space="preserve"> z</w:t>
      </w:r>
      <w:r w:rsidR="004126B9">
        <w:rPr>
          <w:rFonts w:eastAsia="Times New Roman" w:cs="Times New Roman"/>
          <w:szCs w:val="24"/>
        </w:rPr>
        <w:t>di</w:t>
      </w:r>
      <w:r w:rsidR="00D63916">
        <w:rPr>
          <w:rFonts w:eastAsia="Times New Roman" w:cs="Times New Roman"/>
          <w:szCs w:val="24"/>
        </w:rPr>
        <w:t>.</w:t>
      </w:r>
      <w:r w:rsidR="006C714E">
        <w:rPr>
          <w:rFonts w:eastAsia="Times New Roman" w:cs="Times New Roman"/>
          <w:szCs w:val="24"/>
        </w:rPr>
        <w:t xml:space="preserve"> Nemusíte tak vůbec řešit intenzitu ohřevu tlačítky</w:t>
      </w:r>
      <w:r w:rsidR="00A40EB3">
        <w:rPr>
          <w:rFonts w:eastAsia="Times New Roman" w:cs="Times New Roman"/>
          <w:szCs w:val="24"/>
        </w:rPr>
        <w:t xml:space="preserve"> </w:t>
      </w:r>
      <w:r w:rsidR="006C714E">
        <w:rPr>
          <w:rFonts w:eastAsia="Times New Roman" w:cs="Times New Roman"/>
          <w:szCs w:val="24"/>
        </w:rPr>
        <w:t xml:space="preserve"> + -. </w:t>
      </w:r>
    </w:p>
    <w:p w14:paraId="615B998B" w14:textId="77777777" w:rsidR="00271D1A" w:rsidRDefault="00271D1A" w:rsidP="00D82EFB">
      <w:pPr>
        <w:rPr>
          <w:rFonts w:eastAsia="Times New Roman" w:cs="Times New Roman"/>
          <w:szCs w:val="24"/>
        </w:rPr>
      </w:pPr>
    </w:p>
    <w:p w14:paraId="5C884BCF" w14:textId="5F004E5D" w:rsidR="00BA76CF" w:rsidRPr="00BA76CF" w:rsidRDefault="00BA76CF" w:rsidP="00FB3EE5">
      <w:pPr>
        <w:pStyle w:val="Nadpis2"/>
        <w:divId w:val="34089371"/>
        <w:rPr>
          <w:rFonts w:eastAsia="Times New Roman"/>
        </w:rPr>
      </w:pPr>
      <w:bookmarkStart w:id="27" w:name="_Toc74716503"/>
      <w:r w:rsidRPr="00735916">
        <w:rPr>
          <w:rFonts w:eastAsia="Times New Roman"/>
        </w:rPr>
        <w:t>Digestoř</w:t>
      </w:r>
      <w:r w:rsidR="00735916" w:rsidRPr="00735916">
        <w:rPr>
          <w:rFonts w:eastAsia="Times New Roman"/>
        </w:rPr>
        <w:t xml:space="preserve"> </w:t>
      </w:r>
      <w:proofErr w:type="spellStart"/>
      <w:r w:rsidR="00735916" w:rsidRPr="00735916">
        <w:rPr>
          <w:rFonts w:eastAsia="Times New Roman"/>
        </w:rPr>
        <w:t>Whirpool</w:t>
      </w:r>
      <w:proofErr w:type="spellEnd"/>
      <w:r>
        <w:rPr>
          <w:rFonts w:eastAsia="Times New Roman"/>
        </w:rPr>
        <w:t xml:space="preserve"> </w:t>
      </w:r>
      <w:r w:rsidRPr="00BA76CF">
        <w:rPr>
          <w:rFonts w:ascii="Arial" w:eastAsia="Times New Roman" w:hAnsi="Arial" w:cs="Arial"/>
          <w:color w:val="000000"/>
        </w:rPr>
        <w:t>AKR 750 G K</w:t>
      </w:r>
      <w:bookmarkEnd w:id="27"/>
    </w:p>
    <w:p w14:paraId="2C399243" w14:textId="6F39D702" w:rsidR="00E31455" w:rsidRDefault="00D54A6A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</w:t>
      </w:r>
      <w:r w:rsidR="000E1D5A">
        <w:rPr>
          <w:rFonts w:eastAsia="Times New Roman" w:cs="Times New Roman"/>
          <w:szCs w:val="24"/>
        </w:rPr>
        <w:t>ro spuštění vysu</w:t>
      </w:r>
      <w:r w:rsidR="000B1D7F">
        <w:rPr>
          <w:rFonts w:eastAsia="Times New Roman" w:cs="Times New Roman"/>
          <w:szCs w:val="24"/>
        </w:rPr>
        <w:t xml:space="preserve">ňte digestoř a </w:t>
      </w:r>
      <w:r w:rsidR="000E1D5A">
        <w:rPr>
          <w:rFonts w:eastAsia="Times New Roman" w:cs="Times New Roman"/>
          <w:szCs w:val="24"/>
        </w:rPr>
        <w:t xml:space="preserve">stiskněte tlačítko </w:t>
      </w:r>
      <w:proofErr w:type="spellStart"/>
      <w:proofErr w:type="gramStart"/>
      <w:r w:rsidR="000E1D5A">
        <w:rPr>
          <w:rFonts w:eastAsia="Times New Roman" w:cs="Times New Roman"/>
          <w:szCs w:val="24"/>
        </w:rPr>
        <w:t>Zap</w:t>
      </w:r>
      <w:proofErr w:type="spellEnd"/>
      <w:r w:rsidR="000E1D5A">
        <w:rPr>
          <w:rFonts w:eastAsia="Times New Roman" w:cs="Times New Roman"/>
          <w:szCs w:val="24"/>
        </w:rPr>
        <w:t>./</w:t>
      </w:r>
      <w:proofErr w:type="spellStart"/>
      <w:r w:rsidR="000E1D5A">
        <w:rPr>
          <w:rFonts w:eastAsia="Times New Roman" w:cs="Times New Roman"/>
          <w:szCs w:val="24"/>
        </w:rPr>
        <w:t>Vyp</w:t>
      </w:r>
      <w:proofErr w:type="spellEnd"/>
      <w:proofErr w:type="gramEnd"/>
      <w:r w:rsidR="000E1D5A">
        <w:rPr>
          <w:rFonts w:eastAsia="Times New Roman" w:cs="Times New Roman"/>
          <w:szCs w:val="24"/>
        </w:rPr>
        <w:t>.</w:t>
      </w:r>
    </w:p>
    <w:p w14:paraId="18FA66BC" w14:textId="09523BCC" w:rsidR="00D37384" w:rsidRDefault="00ED2292" w:rsidP="00D82EFB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Tlačítky 1, 2, 3 volte intenzitu od</w:t>
      </w:r>
      <w:r w:rsidR="006108E8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ahu.</w:t>
      </w:r>
    </w:p>
    <w:p w14:paraId="50C8FAEB" w14:textId="79D01AA0" w:rsidR="000B1D7F" w:rsidRDefault="000B1D7F" w:rsidP="00D82EFB">
      <w:pPr>
        <w:rPr>
          <w:rFonts w:eastAsia="Times New Roman" w:cs="Times New Roman"/>
          <w:szCs w:val="24"/>
        </w:rPr>
      </w:pPr>
    </w:p>
    <w:p w14:paraId="3F9A6596" w14:textId="22C6E899" w:rsidR="00744B71" w:rsidRPr="00FB3EE5" w:rsidRDefault="0080723C" w:rsidP="00FB3EE5">
      <w:pPr>
        <w:pStyle w:val="Nadpis2"/>
        <w:rPr>
          <w:rFonts w:eastAsia="Times New Roman"/>
        </w:rPr>
      </w:pPr>
      <w:bookmarkStart w:id="28" w:name="_Toc74716504"/>
      <w:r w:rsidRPr="00FB3EE5">
        <w:rPr>
          <w:rFonts w:eastAsia="Times New Roman"/>
        </w:rPr>
        <w:t>Mikrovlnná trouba</w:t>
      </w:r>
      <w:bookmarkEnd w:id="28"/>
      <w:r w:rsidRPr="00FB3EE5">
        <w:rPr>
          <w:rFonts w:eastAsia="Times New Roman"/>
        </w:rPr>
        <w:t xml:space="preserve"> </w:t>
      </w:r>
    </w:p>
    <w:p w14:paraId="02F0FB80" w14:textId="77777777" w:rsidR="0080723C" w:rsidRDefault="0080723C" w:rsidP="00D82EFB">
      <w:pPr>
        <w:rPr>
          <w:rFonts w:eastAsia="Times New Roman" w:cs="Times New Roman"/>
          <w:szCs w:val="24"/>
        </w:rPr>
      </w:pPr>
    </w:p>
    <w:p w14:paraId="6F5B0ACC" w14:textId="77777777" w:rsidR="00372398" w:rsidRDefault="006E37F6" w:rsidP="00FB3EE5">
      <w:pPr>
        <w:pStyle w:val="Nadpis2"/>
        <w:rPr>
          <w:rFonts w:eastAsia="Times New Roman"/>
        </w:rPr>
      </w:pPr>
      <w:bookmarkStart w:id="29" w:name="_Toc74716505"/>
      <w:r w:rsidRPr="00F610DE">
        <w:rPr>
          <w:rFonts w:eastAsia="Times New Roman"/>
        </w:rPr>
        <w:t>Kombinovaná automatická pračka se sušičkou</w:t>
      </w:r>
      <w:bookmarkEnd w:id="29"/>
      <w:r w:rsidRPr="00F610DE">
        <w:rPr>
          <w:rFonts w:eastAsia="Times New Roman"/>
        </w:rPr>
        <w:t xml:space="preserve"> </w:t>
      </w:r>
    </w:p>
    <w:p w14:paraId="5DD3138E" w14:textId="0329A2E6" w:rsidR="006E37F6" w:rsidRDefault="006E37F6" w:rsidP="00372398">
      <w:pPr>
        <w:rPr>
          <w:rFonts w:ascii="Arial" w:eastAsia="Times New Roman" w:hAnsi="Arial" w:cs="Arial"/>
          <w:color w:val="000000"/>
        </w:rPr>
      </w:pPr>
      <w:r w:rsidRPr="00F610DE">
        <w:rPr>
          <w:rFonts w:eastAsia="Times New Roman"/>
        </w:rPr>
        <w:t>LG</w:t>
      </w:r>
      <w:r w:rsidR="003C6919" w:rsidRPr="00F610DE">
        <w:rPr>
          <w:rFonts w:eastAsia="Times New Roman"/>
        </w:rPr>
        <w:t xml:space="preserve"> </w:t>
      </w:r>
      <w:r w:rsidR="00A55F51" w:rsidRPr="00F610DE">
        <w:rPr>
          <w:rFonts w:eastAsia="Times New Roman"/>
        </w:rPr>
        <w:t>F4DV</w:t>
      </w:r>
      <w:r w:rsidR="003C6919" w:rsidRPr="00F610DE">
        <w:rPr>
          <w:rFonts w:eastAsia="Times New Roman"/>
        </w:rPr>
        <w:t>709H1</w:t>
      </w:r>
      <w:r w:rsidR="00A241E4">
        <w:rPr>
          <w:rFonts w:eastAsia="Times New Roman"/>
        </w:rPr>
        <w:t xml:space="preserve"> je vestavěná v kuchyňské lince.</w:t>
      </w:r>
    </w:p>
    <w:p w14:paraId="1370201E" w14:textId="76AFED6F" w:rsidR="00954620" w:rsidRDefault="005E7939">
      <w:pPr>
        <w:divId w:val="64608534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Využijte </w:t>
      </w:r>
      <w:r w:rsidR="00F1317B">
        <w:rPr>
          <w:rFonts w:eastAsia="Times New Roman" w:cs="Times New Roman"/>
          <w:szCs w:val="24"/>
        </w:rPr>
        <w:t>tuto možnost vyprat a usušit vaše oblíbené oděvy.</w:t>
      </w:r>
      <w:r>
        <w:rPr>
          <w:rFonts w:eastAsia="Times New Roman" w:cs="Times New Roman"/>
          <w:szCs w:val="24"/>
        </w:rPr>
        <w:t xml:space="preserve"> </w:t>
      </w:r>
      <w:r w:rsidR="008924B0">
        <w:rPr>
          <w:rFonts w:eastAsia="Times New Roman" w:cs="Times New Roman"/>
          <w:szCs w:val="24"/>
        </w:rPr>
        <w:t>Až budete od nás odjíždět, budete mít kufr plný voňavého prádla.</w:t>
      </w:r>
    </w:p>
    <w:p w14:paraId="786EEFF6" w14:textId="350BC287" w:rsidR="00686951" w:rsidRDefault="00686951" w:rsidP="002677B5">
      <w:pPr>
        <w:divId w:val="646085349"/>
        <w:rPr>
          <w:rFonts w:eastAsia="Times New Roman" w:cs="Times New Roman"/>
          <w:b/>
          <w:bCs/>
          <w:color w:val="000000"/>
          <w:szCs w:val="24"/>
        </w:rPr>
      </w:pPr>
    </w:p>
    <w:p w14:paraId="1926CF95" w14:textId="21D37928" w:rsidR="0021426D" w:rsidRDefault="002677B5" w:rsidP="002677B5">
      <w:pPr>
        <w:divId w:val="646085349"/>
        <w:rPr>
          <w:rFonts w:eastAsia="Times New Roman" w:cs="Times New Roman"/>
          <w:color w:val="000000"/>
          <w:szCs w:val="24"/>
        </w:rPr>
      </w:pPr>
      <w:r w:rsidRPr="00704033">
        <w:rPr>
          <w:rFonts w:eastAsia="Times New Roman" w:cs="Times New Roman"/>
          <w:color w:val="000000"/>
          <w:szCs w:val="24"/>
        </w:rPr>
        <w:t>Roztř</w:t>
      </w:r>
      <w:r w:rsidR="0041785F">
        <w:rPr>
          <w:rFonts w:eastAsia="Times New Roman" w:cs="Times New Roman"/>
          <w:color w:val="000000"/>
          <w:szCs w:val="24"/>
        </w:rPr>
        <w:t>í</w:t>
      </w:r>
      <w:r w:rsidR="00BD4680">
        <w:rPr>
          <w:rFonts w:eastAsia="Times New Roman" w:cs="Times New Roman"/>
          <w:color w:val="000000"/>
          <w:szCs w:val="24"/>
        </w:rPr>
        <w:t>děné</w:t>
      </w:r>
      <w:r w:rsidRPr="00704033">
        <w:rPr>
          <w:rFonts w:eastAsia="Times New Roman" w:cs="Times New Roman"/>
          <w:color w:val="000000"/>
          <w:szCs w:val="24"/>
        </w:rPr>
        <w:t xml:space="preserve"> prádlo vložte do pračky</w:t>
      </w:r>
      <w:r w:rsidR="00703274" w:rsidRPr="00704033">
        <w:rPr>
          <w:rFonts w:eastAsia="Times New Roman" w:cs="Times New Roman"/>
          <w:color w:val="000000"/>
          <w:szCs w:val="24"/>
        </w:rPr>
        <w:t xml:space="preserve"> </w:t>
      </w:r>
      <w:r w:rsidR="00BD4680">
        <w:rPr>
          <w:rFonts w:eastAsia="Times New Roman" w:cs="Times New Roman"/>
          <w:color w:val="000000"/>
          <w:szCs w:val="24"/>
        </w:rPr>
        <w:t xml:space="preserve">v </w:t>
      </w:r>
      <w:r w:rsidR="00703274" w:rsidRPr="00704033">
        <w:rPr>
          <w:rFonts w:eastAsia="Times New Roman" w:cs="Times New Roman"/>
          <w:color w:val="000000"/>
          <w:szCs w:val="24"/>
        </w:rPr>
        <w:t>malé</w:t>
      </w:r>
      <w:r w:rsidR="00BD4680">
        <w:rPr>
          <w:rFonts w:eastAsia="Times New Roman" w:cs="Times New Roman"/>
          <w:color w:val="000000"/>
          <w:szCs w:val="24"/>
        </w:rPr>
        <w:t>m</w:t>
      </w:r>
      <w:r w:rsidR="00703274" w:rsidRPr="00704033">
        <w:rPr>
          <w:rFonts w:eastAsia="Times New Roman" w:cs="Times New Roman"/>
          <w:color w:val="000000"/>
          <w:szCs w:val="24"/>
        </w:rPr>
        <w:t xml:space="preserve"> množství</w:t>
      </w:r>
      <w:r w:rsidR="00822F4D">
        <w:rPr>
          <w:rFonts w:eastAsia="Times New Roman" w:cs="Times New Roman"/>
          <w:color w:val="000000"/>
          <w:szCs w:val="24"/>
        </w:rPr>
        <w:t xml:space="preserve"> (</w:t>
      </w:r>
      <w:r w:rsidR="00A708CF" w:rsidRPr="00704033">
        <w:rPr>
          <w:rFonts w:eastAsia="Times New Roman" w:cs="Times New Roman"/>
          <w:color w:val="000000"/>
          <w:szCs w:val="24"/>
        </w:rPr>
        <w:t>do poloviny bubnu</w:t>
      </w:r>
      <w:r w:rsidR="00822F4D">
        <w:rPr>
          <w:rFonts w:eastAsia="Times New Roman" w:cs="Times New Roman"/>
          <w:color w:val="000000"/>
          <w:szCs w:val="24"/>
        </w:rPr>
        <w:t>)</w:t>
      </w:r>
      <w:r w:rsidR="00A708CF" w:rsidRPr="00704033">
        <w:rPr>
          <w:rFonts w:eastAsia="Times New Roman" w:cs="Times New Roman"/>
          <w:color w:val="000000"/>
          <w:szCs w:val="24"/>
        </w:rPr>
        <w:t>.</w:t>
      </w:r>
    </w:p>
    <w:p w14:paraId="3CB77E17" w14:textId="37F34C28" w:rsidR="007A32F5" w:rsidRPr="00704033" w:rsidRDefault="007A32F5" w:rsidP="002677B5">
      <w:pPr>
        <w:divId w:val="64608534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Prací pr</w:t>
      </w:r>
      <w:r w:rsidR="00B42EDF">
        <w:rPr>
          <w:rFonts w:eastAsia="Times New Roman" w:cs="Times New Roman"/>
          <w:color w:val="000000"/>
          <w:szCs w:val="24"/>
        </w:rPr>
        <w:t>ostře</w:t>
      </w:r>
      <w:r w:rsidR="00BF5B62">
        <w:rPr>
          <w:rFonts w:eastAsia="Times New Roman" w:cs="Times New Roman"/>
          <w:color w:val="000000"/>
          <w:szCs w:val="24"/>
        </w:rPr>
        <w:t>dek</w:t>
      </w:r>
      <w:r>
        <w:rPr>
          <w:rFonts w:eastAsia="Times New Roman" w:cs="Times New Roman"/>
          <w:color w:val="000000"/>
          <w:szCs w:val="24"/>
        </w:rPr>
        <w:t xml:space="preserve"> v tabletě je pro vás připraven v</w:t>
      </w:r>
      <w:r w:rsidR="00BF5B62">
        <w:rPr>
          <w:rFonts w:eastAsia="Times New Roman" w:cs="Times New Roman"/>
          <w:color w:val="000000"/>
          <w:szCs w:val="24"/>
        </w:rPr>
        <w:t> šuplíku vedle myčky</w:t>
      </w:r>
      <w:r w:rsidR="00E81213">
        <w:rPr>
          <w:rFonts w:eastAsia="Times New Roman" w:cs="Times New Roman"/>
          <w:color w:val="000000"/>
          <w:szCs w:val="24"/>
        </w:rPr>
        <w:t>.</w:t>
      </w:r>
    </w:p>
    <w:p w14:paraId="594801AA" w14:textId="73A32A1B" w:rsidR="00A91EC0" w:rsidRPr="00704033" w:rsidRDefault="00A91EC0" w:rsidP="002677B5">
      <w:pPr>
        <w:divId w:val="646085349"/>
        <w:rPr>
          <w:rFonts w:eastAsia="Times New Roman" w:cs="Times New Roman"/>
          <w:color w:val="000000"/>
          <w:szCs w:val="24"/>
        </w:rPr>
      </w:pPr>
      <w:r w:rsidRPr="00704033">
        <w:rPr>
          <w:rFonts w:eastAsia="Times New Roman" w:cs="Times New Roman"/>
          <w:color w:val="000000"/>
          <w:szCs w:val="24"/>
        </w:rPr>
        <w:t>Prací pr</w:t>
      </w:r>
      <w:r w:rsidR="00277A25">
        <w:rPr>
          <w:rFonts w:eastAsia="Times New Roman" w:cs="Times New Roman"/>
          <w:color w:val="000000"/>
          <w:szCs w:val="24"/>
        </w:rPr>
        <w:t>ostředek</w:t>
      </w:r>
      <w:r w:rsidRPr="00704033">
        <w:rPr>
          <w:rFonts w:eastAsia="Times New Roman" w:cs="Times New Roman"/>
          <w:color w:val="000000"/>
          <w:szCs w:val="24"/>
        </w:rPr>
        <w:t xml:space="preserve"> v tabletě vložte přímo k prádlu do pračky.</w:t>
      </w:r>
    </w:p>
    <w:p w14:paraId="6477AFE0" w14:textId="393A0776" w:rsidR="00176088" w:rsidRPr="00704033" w:rsidRDefault="00176088" w:rsidP="002677B5">
      <w:pPr>
        <w:divId w:val="646085349"/>
        <w:rPr>
          <w:rFonts w:eastAsia="Times New Roman" w:cs="Times New Roman"/>
          <w:color w:val="000000"/>
          <w:szCs w:val="24"/>
        </w:rPr>
      </w:pPr>
      <w:r w:rsidRPr="00704033">
        <w:rPr>
          <w:rFonts w:eastAsia="Times New Roman" w:cs="Times New Roman"/>
          <w:color w:val="000000"/>
          <w:szCs w:val="24"/>
        </w:rPr>
        <w:t>Zapněte spotřebič tlačítkem N</w:t>
      </w:r>
      <w:r w:rsidR="002F2EBD">
        <w:rPr>
          <w:rFonts w:eastAsia="Times New Roman" w:cs="Times New Roman"/>
          <w:color w:val="000000"/>
          <w:szCs w:val="24"/>
        </w:rPr>
        <w:t>APÁJENÍ.</w:t>
      </w:r>
    </w:p>
    <w:p w14:paraId="6D8C429B" w14:textId="77777777" w:rsidR="00A0065D" w:rsidRDefault="00A0065D" w:rsidP="002677B5">
      <w:pPr>
        <w:divId w:val="646085349"/>
        <w:rPr>
          <w:rFonts w:eastAsia="Times New Roman" w:cs="Times New Roman"/>
          <w:b/>
          <w:bCs/>
          <w:color w:val="000000"/>
          <w:szCs w:val="24"/>
        </w:rPr>
      </w:pPr>
    </w:p>
    <w:p w14:paraId="67D21BBD" w14:textId="3D73CF5E" w:rsidR="00176088" w:rsidRPr="00F61D52" w:rsidRDefault="007A3D7A" w:rsidP="002677B5">
      <w:pPr>
        <w:divId w:val="64608534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Nejjednodušší</w:t>
      </w:r>
      <w:r w:rsidR="00F474FB" w:rsidRPr="00F61D52">
        <w:rPr>
          <w:rFonts w:eastAsia="Times New Roman" w:cs="Times New Roman"/>
          <w:color w:val="000000"/>
          <w:szCs w:val="24"/>
        </w:rPr>
        <w:t xml:space="preserve"> program</w:t>
      </w:r>
      <w:r w:rsidR="00E340C9" w:rsidRPr="00F61D52">
        <w:rPr>
          <w:rFonts w:eastAsia="Times New Roman" w:cs="Times New Roman"/>
          <w:color w:val="000000"/>
          <w:szCs w:val="24"/>
        </w:rPr>
        <w:t>:</w:t>
      </w:r>
    </w:p>
    <w:p w14:paraId="3EE9E388" w14:textId="68764073" w:rsidR="00E340C9" w:rsidRDefault="00E340C9" w:rsidP="002677B5">
      <w:pPr>
        <w:divId w:val="646085349"/>
        <w:rPr>
          <w:rFonts w:eastAsia="Times New Roman" w:cs="Times New Roman"/>
          <w:color w:val="000000"/>
          <w:szCs w:val="24"/>
        </w:rPr>
      </w:pPr>
      <w:r w:rsidRPr="00F61D52">
        <w:rPr>
          <w:rFonts w:eastAsia="Times New Roman" w:cs="Times New Roman"/>
          <w:color w:val="000000"/>
          <w:szCs w:val="24"/>
        </w:rPr>
        <w:t xml:space="preserve">volič programů otočíte </w:t>
      </w:r>
      <w:r w:rsidR="003B0488" w:rsidRPr="00F61D52">
        <w:rPr>
          <w:rFonts w:eastAsia="Times New Roman" w:cs="Times New Roman"/>
          <w:color w:val="000000"/>
          <w:szCs w:val="24"/>
        </w:rPr>
        <w:t>na P</w:t>
      </w:r>
      <w:r w:rsidR="005A59CD" w:rsidRPr="00F61D52">
        <w:rPr>
          <w:rFonts w:eastAsia="Times New Roman" w:cs="Times New Roman"/>
          <w:color w:val="000000"/>
          <w:szCs w:val="24"/>
        </w:rPr>
        <w:t>RANÍ A SUŠENÍ</w:t>
      </w:r>
      <w:r w:rsidR="00365CDE" w:rsidRPr="00F61D52">
        <w:rPr>
          <w:rFonts w:eastAsia="Times New Roman" w:cs="Times New Roman"/>
          <w:color w:val="000000"/>
          <w:szCs w:val="24"/>
        </w:rPr>
        <w:t xml:space="preserve">, </w:t>
      </w:r>
      <w:proofErr w:type="gramStart"/>
      <w:r w:rsidR="00365CDE" w:rsidRPr="00F61D52">
        <w:rPr>
          <w:rFonts w:eastAsia="Times New Roman" w:cs="Times New Roman"/>
          <w:color w:val="000000"/>
          <w:szCs w:val="24"/>
        </w:rPr>
        <w:t>zmáčknete</w:t>
      </w:r>
      <w:proofErr w:type="gramEnd"/>
      <w:r w:rsidR="00365CDE" w:rsidRPr="00F61D52">
        <w:rPr>
          <w:rFonts w:eastAsia="Times New Roman" w:cs="Times New Roman"/>
          <w:color w:val="000000"/>
          <w:szCs w:val="24"/>
        </w:rPr>
        <w:t xml:space="preserve"> tlačítko </w:t>
      </w:r>
      <w:proofErr w:type="gramStart"/>
      <w:r w:rsidR="00365CDE" w:rsidRPr="00F61D52">
        <w:rPr>
          <w:rFonts w:eastAsia="Times New Roman" w:cs="Times New Roman"/>
          <w:color w:val="000000"/>
          <w:szCs w:val="24"/>
        </w:rPr>
        <w:t>S</w:t>
      </w:r>
      <w:r w:rsidR="005A59CD" w:rsidRPr="00F61D52">
        <w:rPr>
          <w:rFonts w:eastAsia="Times New Roman" w:cs="Times New Roman"/>
          <w:color w:val="000000"/>
          <w:szCs w:val="24"/>
        </w:rPr>
        <w:t>TART</w:t>
      </w:r>
      <w:proofErr w:type="gramEnd"/>
      <w:r w:rsidR="00365CDE" w:rsidRPr="00F61D52">
        <w:rPr>
          <w:rFonts w:eastAsia="Times New Roman" w:cs="Times New Roman"/>
          <w:color w:val="000000"/>
          <w:szCs w:val="24"/>
        </w:rPr>
        <w:t>.</w:t>
      </w:r>
    </w:p>
    <w:p w14:paraId="6A073425" w14:textId="38815FEA" w:rsidR="007A3D7A" w:rsidRDefault="007A3D7A" w:rsidP="002677B5">
      <w:pPr>
        <w:divId w:val="64608534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lastRenderedPageBreak/>
        <w:t>Oblíbený program:</w:t>
      </w:r>
    </w:p>
    <w:p w14:paraId="56495E43" w14:textId="1A6ECD79" w:rsidR="002F2EBD" w:rsidRDefault="00A12712" w:rsidP="002677B5">
      <w:pPr>
        <w:divId w:val="64608534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Volič programů otočíte na </w:t>
      </w:r>
      <w:r w:rsidR="00076E95">
        <w:rPr>
          <w:rFonts w:eastAsia="Times New Roman" w:cs="Times New Roman"/>
          <w:color w:val="000000"/>
          <w:szCs w:val="24"/>
        </w:rPr>
        <w:t>SYNTETIKA</w:t>
      </w:r>
      <w:r>
        <w:rPr>
          <w:rFonts w:eastAsia="Times New Roman" w:cs="Times New Roman"/>
          <w:color w:val="000000"/>
          <w:szCs w:val="24"/>
        </w:rPr>
        <w:t>, na panelu funkcí stisknete</w:t>
      </w:r>
      <w:r w:rsidR="00DD30A8">
        <w:rPr>
          <w:rFonts w:eastAsia="Times New Roman" w:cs="Times New Roman"/>
          <w:color w:val="000000"/>
          <w:szCs w:val="24"/>
        </w:rPr>
        <w:t xml:space="preserve"> SUŠENÍ</w:t>
      </w:r>
      <w:r>
        <w:rPr>
          <w:rFonts w:eastAsia="Times New Roman" w:cs="Times New Roman"/>
          <w:color w:val="000000"/>
          <w:szCs w:val="24"/>
        </w:rPr>
        <w:t xml:space="preserve">, </w:t>
      </w:r>
      <w:proofErr w:type="gramStart"/>
      <w:r>
        <w:rPr>
          <w:rFonts w:eastAsia="Times New Roman" w:cs="Times New Roman"/>
          <w:color w:val="000000"/>
          <w:szCs w:val="24"/>
        </w:rPr>
        <w:t>zmáčknete</w:t>
      </w:r>
      <w:proofErr w:type="gramEnd"/>
      <w:r>
        <w:rPr>
          <w:rFonts w:eastAsia="Times New Roman" w:cs="Times New Roman"/>
          <w:color w:val="000000"/>
          <w:szCs w:val="24"/>
        </w:rPr>
        <w:t xml:space="preserve"> tlačítko </w:t>
      </w:r>
      <w:proofErr w:type="gramStart"/>
      <w:r>
        <w:rPr>
          <w:rFonts w:eastAsia="Times New Roman" w:cs="Times New Roman"/>
          <w:color w:val="000000"/>
          <w:szCs w:val="24"/>
        </w:rPr>
        <w:t>START</w:t>
      </w:r>
      <w:proofErr w:type="gramEnd"/>
      <w:r>
        <w:rPr>
          <w:rFonts w:eastAsia="Times New Roman" w:cs="Times New Roman"/>
          <w:color w:val="000000"/>
          <w:szCs w:val="24"/>
        </w:rPr>
        <w:t>.</w:t>
      </w:r>
      <w:r w:rsidR="00A85BDF">
        <w:rPr>
          <w:rFonts w:eastAsia="Times New Roman" w:cs="Times New Roman"/>
          <w:color w:val="000000"/>
          <w:szCs w:val="24"/>
        </w:rPr>
        <w:t xml:space="preserve"> Doporučené množství prádla</w:t>
      </w:r>
      <w:r w:rsidR="00E61E63">
        <w:rPr>
          <w:rFonts w:eastAsia="Times New Roman" w:cs="Times New Roman"/>
          <w:color w:val="000000"/>
          <w:szCs w:val="24"/>
        </w:rPr>
        <w:t xml:space="preserve"> 3 kg pro snadné sušení</w:t>
      </w:r>
      <w:r w:rsidR="00320EAE">
        <w:rPr>
          <w:rFonts w:eastAsia="Times New Roman" w:cs="Times New Roman"/>
          <w:color w:val="000000"/>
          <w:szCs w:val="24"/>
        </w:rPr>
        <w:t>.</w:t>
      </w:r>
    </w:p>
    <w:p w14:paraId="27CD6237" w14:textId="42A6314C" w:rsidR="00D407AD" w:rsidRDefault="00D407AD" w:rsidP="00D407AD">
      <w:pPr>
        <w:rPr>
          <w:rFonts w:eastAsia="Times New Roman" w:cs="Times New Roman"/>
          <w:color w:val="000000"/>
          <w:szCs w:val="24"/>
        </w:rPr>
      </w:pPr>
      <w:r w:rsidRPr="00704033">
        <w:rPr>
          <w:rFonts w:eastAsia="Times New Roman" w:cs="Times New Roman"/>
          <w:color w:val="000000"/>
          <w:szCs w:val="24"/>
        </w:rPr>
        <w:t>Čas praní si pračka zvolí sama. Na začátku uvede celkem dlouhou dobu praní, postupně ji snižuje, až vyhodnotí množství prádla a míru jeho znečištění.</w:t>
      </w:r>
    </w:p>
    <w:p w14:paraId="761DC5F2" w14:textId="62478ECA" w:rsidR="00ED046E" w:rsidRDefault="00ED046E" w:rsidP="002677B5">
      <w:pPr>
        <w:divId w:val="646085349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Podrobný návod </w:t>
      </w:r>
      <w:r w:rsidR="002D199E">
        <w:rPr>
          <w:rFonts w:eastAsia="Times New Roman" w:cs="Times New Roman"/>
          <w:color w:val="000000"/>
          <w:szCs w:val="24"/>
        </w:rPr>
        <w:t xml:space="preserve">s popisem všech funkcí </w:t>
      </w:r>
      <w:r>
        <w:rPr>
          <w:rFonts w:eastAsia="Times New Roman" w:cs="Times New Roman"/>
          <w:color w:val="000000"/>
          <w:szCs w:val="24"/>
        </w:rPr>
        <w:t>je přiložen.</w:t>
      </w:r>
    </w:p>
    <w:p w14:paraId="6E3DC687" w14:textId="52F61F81" w:rsidR="00AA5FAB" w:rsidRDefault="00AA5FAB" w:rsidP="002677B5">
      <w:pPr>
        <w:divId w:val="646085349"/>
        <w:rPr>
          <w:rFonts w:eastAsia="Times New Roman" w:cs="Times New Roman"/>
          <w:color w:val="000000"/>
          <w:szCs w:val="24"/>
        </w:rPr>
      </w:pPr>
    </w:p>
    <w:p w14:paraId="22617628" w14:textId="77777777" w:rsidR="00372398" w:rsidRDefault="00E23C0E" w:rsidP="00FB3EE5">
      <w:pPr>
        <w:pStyle w:val="Nadpis2"/>
        <w:divId w:val="604265331"/>
        <w:rPr>
          <w:rFonts w:eastAsia="Times New Roman"/>
          <w:bCs/>
        </w:rPr>
      </w:pPr>
      <w:bookmarkStart w:id="30" w:name="_Toc74716506"/>
      <w:r w:rsidRPr="00AC30BD">
        <w:rPr>
          <w:rFonts w:eastAsia="Times New Roman"/>
          <w:bCs/>
        </w:rPr>
        <w:t>Myčka nádobí</w:t>
      </w:r>
      <w:bookmarkEnd w:id="30"/>
      <w:r w:rsidRPr="00AC30BD">
        <w:rPr>
          <w:rFonts w:eastAsia="Times New Roman"/>
          <w:bCs/>
        </w:rPr>
        <w:t xml:space="preserve"> </w:t>
      </w:r>
    </w:p>
    <w:p w14:paraId="57C34FB0" w14:textId="33D62F2D" w:rsidR="005140DE" w:rsidRDefault="005140DE" w:rsidP="00372398">
      <w:pPr>
        <w:divId w:val="604265331"/>
        <w:rPr>
          <w:rFonts w:eastAsia="Times New Roman"/>
        </w:rPr>
      </w:pPr>
      <w:proofErr w:type="spellStart"/>
      <w:r w:rsidRPr="00AC30BD">
        <w:rPr>
          <w:rFonts w:eastAsia="Times New Roman"/>
          <w:bCs/>
        </w:rPr>
        <w:t>Beko</w:t>
      </w:r>
      <w:proofErr w:type="spellEnd"/>
      <w:r w:rsidRPr="00AC30BD">
        <w:rPr>
          <w:rFonts w:eastAsia="Times New Roman"/>
          <w:bCs/>
        </w:rPr>
        <w:t xml:space="preserve"> DIN</w:t>
      </w:r>
      <w:r w:rsidR="00F30F16" w:rsidRPr="00AC30BD">
        <w:rPr>
          <w:rFonts w:eastAsia="Times New Roman"/>
          <w:bCs/>
        </w:rPr>
        <w:t>28430</w:t>
      </w:r>
      <w:r w:rsidR="00764EE3">
        <w:rPr>
          <w:rFonts w:eastAsia="Times New Roman"/>
        </w:rPr>
        <w:t xml:space="preserve"> je vestavěná v kuchyňské lince.</w:t>
      </w:r>
    </w:p>
    <w:p w14:paraId="6403B926" w14:textId="5F942340" w:rsidR="00804261" w:rsidRDefault="002E5722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Skládejte nádobí do myčky</w:t>
      </w:r>
      <w:r w:rsidR="0083736E">
        <w:rPr>
          <w:rFonts w:eastAsia="Times New Roman" w:cs="Times New Roman"/>
          <w:color w:val="000000"/>
          <w:szCs w:val="24"/>
        </w:rPr>
        <w:t xml:space="preserve"> tak, aby se příliš nepřekrývalo. Příbory </w:t>
      </w:r>
      <w:r w:rsidR="00F444F0">
        <w:rPr>
          <w:rFonts w:eastAsia="Times New Roman" w:cs="Times New Roman"/>
          <w:color w:val="000000"/>
          <w:szCs w:val="24"/>
        </w:rPr>
        <w:t>narovnejte</w:t>
      </w:r>
      <w:r w:rsidR="0083736E">
        <w:rPr>
          <w:rFonts w:eastAsia="Times New Roman" w:cs="Times New Roman"/>
          <w:color w:val="000000"/>
          <w:szCs w:val="24"/>
        </w:rPr>
        <w:t xml:space="preserve"> do horního roštu</w:t>
      </w:r>
      <w:r w:rsidR="00365BE7">
        <w:rPr>
          <w:rFonts w:eastAsia="Times New Roman" w:cs="Times New Roman"/>
          <w:color w:val="000000"/>
          <w:szCs w:val="24"/>
        </w:rPr>
        <w:t>.</w:t>
      </w:r>
      <w:r w:rsidR="006E64A6">
        <w:rPr>
          <w:rFonts w:eastAsia="Times New Roman" w:cs="Times New Roman"/>
          <w:color w:val="000000"/>
          <w:szCs w:val="24"/>
        </w:rPr>
        <w:t xml:space="preserve"> Největší kusy nádob</w:t>
      </w:r>
      <w:r w:rsidR="009C15A6">
        <w:rPr>
          <w:rFonts w:eastAsia="Times New Roman" w:cs="Times New Roman"/>
          <w:color w:val="000000"/>
          <w:szCs w:val="24"/>
        </w:rPr>
        <w:t>í</w:t>
      </w:r>
      <w:r w:rsidR="006E64A6">
        <w:rPr>
          <w:rFonts w:eastAsia="Times New Roman" w:cs="Times New Roman"/>
          <w:color w:val="000000"/>
          <w:szCs w:val="24"/>
        </w:rPr>
        <w:t xml:space="preserve"> umístěte do spodního koše.</w:t>
      </w:r>
      <w:r>
        <w:rPr>
          <w:rFonts w:eastAsia="Times New Roman" w:cs="Times New Roman"/>
          <w:color w:val="000000"/>
          <w:szCs w:val="24"/>
        </w:rPr>
        <w:t xml:space="preserve"> </w:t>
      </w:r>
    </w:p>
    <w:p w14:paraId="4EF4986F" w14:textId="77777777" w:rsidR="00FD4D94" w:rsidRDefault="00D33CA1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Využijte techniku na práci a vy se věnujte zába</w:t>
      </w:r>
      <w:r w:rsidR="00FD4D94">
        <w:rPr>
          <w:rFonts w:eastAsia="Times New Roman" w:cs="Times New Roman"/>
          <w:color w:val="000000"/>
          <w:szCs w:val="24"/>
        </w:rPr>
        <w:t>vě a odpočinku.</w:t>
      </w:r>
    </w:p>
    <w:p w14:paraId="26AD56CD" w14:textId="53F090EC" w:rsidR="00CE0913" w:rsidRDefault="00CE0913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Mycí prostředek v tabletě je pro vás připraven v šuplíku vedle myčky. </w:t>
      </w:r>
    </w:p>
    <w:p w14:paraId="0B6D5D6D" w14:textId="5077985A" w:rsidR="00573A87" w:rsidRDefault="00573A87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Mycí prostředek v tabletě vložte do zásobníku </w:t>
      </w:r>
      <w:r w:rsidR="00DA7C7D">
        <w:rPr>
          <w:rFonts w:eastAsia="Times New Roman" w:cs="Times New Roman"/>
          <w:color w:val="000000"/>
          <w:szCs w:val="24"/>
        </w:rPr>
        <w:t>a zavřete jej</w:t>
      </w:r>
      <w:r w:rsidR="00194FBF">
        <w:rPr>
          <w:rFonts w:eastAsia="Times New Roman" w:cs="Times New Roman"/>
          <w:color w:val="000000"/>
          <w:szCs w:val="24"/>
        </w:rPr>
        <w:t>.</w:t>
      </w:r>
    </w:p>
    <w:p w14:paraId="171CA52A" w14:textId="13092D4A" w:rsidR="00194FBF" w:rsidRDefault="00194FBF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Na horním panelu zap</w:t>
      </w:r>
      <w:r w:rsidR="0097122B">
        <w:rPr>
          <w:rFonts w:eastAsia="Times New Roman" w:cs="Times New Roman"/>
          <w:color w:val="000000"/>
          <w:szCs w:val="24"/>
        </w:rPr>
        <w:t xml:space="preserve">něte tlačítko </w:t>
      </w:r>
      <w:proofErr w:type="spellStart"/>
      <w:proofErr w:type="gramStart"/>
      <w:r w:rsidR="0097122B" w:rsidRPr="00392DB9">
        <w:rPr>
          <w:rFonts w:eastAsia="Times New Roman" w:cs="Times New Roman"/>
          <w:b/>
          <w:bCs/>
          <w:color w:val="000000"/>
          <w:szCs w:val="24"/>
        </w:rPr>
        <w:t>Zap</w:t>
      </w:r>
      <w:proofErr w:type="spellEnd"/>
      <w:r w:rsidR="0097122B" w:rsidRPr="00392DB9">
        <w:rPr>
          <w:rFonts w:eastAsia="Times New Roman" w:cs="Times New Roman"/>
          <w:b/>
          <w:bCs/>
          <w:color w:val="000000"/>
          <w:szCs w:val="24"/>
        </w:rPr>
        <w:t>./</w:t>
      </w:r>
      <w:proofErr w:type="spellStart"/>
      <w:r w:rsidR="0097122B" w:rsidRPr="00392DB9">
        <w:rPr>
          <w:rFonts w:eastAsia="Times New Roman" w:cs="Times New Roman"/>
          <w:b/>
          <w:bCs/>
          <w:color w:val="000000"/>
          <w:szCs w:val="24"/>
        </w:rPr>
        <w:t>Vyp</w:t>
      </w:r>
      <w:proofErr w:type="spellEnd"/>
      <w:proofErr w:type="gramEnd"/>
      <w:r w:rsidR="0097122B" w:rsidRPr="00392DB9">
        <w:rPr>
          <w:rFonts w:eastAsia="Times New Roman" w:cs="Times New Roman"/>
          <w:b/>
          <w:bCs/>
          <w:color w:val="000000"/>
          <w:szCs w:val="24"/>
        </w:rPr>
        <w:t>.</w:t>
      </w:r>
    </w:p>
    <w:p w14:paraId="621B3531" w14:textId="6176CDDE" w:rsidR="003E1F90" w:rsidRDefault="003E1F90">
      <w:pPr>
        <w:divId w:val="604265331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Tlačítko </w:t>
      </w:r>
      <w:r w:rsidRPr="00392DB9">
        <w:rPr>
          <w:rFonts w:eastAsia="Times New Roman" w:cs="Times New Roman"/>
          <w:b/>
          <w:bCs/>
          <w:color w:val="000000"/>
          <w:szCs w:val="24"/>
        </w:rPr>
        <w:t>P</w:t>
      </w:r>
      <w:r>
        <w:rPr>
          <w:rFonts w:eastAsia="Times New Roman" w:cs="Times New Roman"/>
          <w:color w:val="000000"/>
          <w:szCs w:val="24"/>
        </w:rPr>
        <w:t xml:space="preserve"> </w:t>
      </w:r>
      <w:r w:rsidR="00FD2D66">
        <w:rPr>
          <w:rFonts w:eastAsia="Times New Roman" w:cs="Times New Roman"/>
          <w:color w:val="000000"/>
          <w:szCs w:val="24"/>
        </w:rPr>
        <w:t xml:space="preserve">opakovaně </w:t>
      </w:r>
      <w:proofErr w:type="gramStart"/>
      <w:r w:rsidR="00FD2D66">
        <w:rPr>
          <w:rFonts w:eastAsia="Times New Roman" w:cs="Times New Roman"/>
          <w:color w:val="000000"/>
          <w:szCs w:val="24"/>
        </w:rPr>
        <w:t>stiskněte až</w:t>
      </w:r>
      <w:proofErr w:type="gramEnd"/>
      <w:r w:rsidR="00FD2D66">
        <w:rPr>
          <w:rFonts w:eastAsia="Times New Roman" w:cs="Times New Roman"/>
          <w:color w:val="000000"/>
          <w:szCs w:val="24"/>
        </w:rPr>
        <w:t xml:space="preserve"> se vám zobrazí na di</w:t>
      </w:r>
      <w:r w:rsidR="00C559DB">
        <w:rPr>
          <w:rFonts w:eastAsia="Times New Roman" w:cs="Times New Roman"/>
          <w:color w:val="000000"/>
          <w:szCs w:val="24"/>
        </w:rPr>
        <w:t>s</w:t>
      </w:r>
      <w:r w:rsidR="00FD2D66">
        <w:rPr>
          <w:rFonts w:eastAsia="Times New Roman" w:cs="Times New Roman"/>
          <w:color w:val="000000"/>
          <w:szCs w:val="24"/>
        </w:rPr>
        <w:t>pleji požadovaným program</w:t>
      </w:r>
      <w:r w:rsidR="00C559DB">
        <w:rPr>
          <w:rFonts w:eastAsia="Times New Roman" w:cs="Times New Roman"/>
          <w:color w:val="000000"/>
          <w:szCs w:val="24"/>
        </w:rPr>
        <w:t>.</w:t>
      </w:r>
    </w:p>
    <w:p w14:paraId="0D2ECE72" w14:textId="6104D7A5" w:rsidR="00EF6E37" w:rsidRDefault="001B5F4E">
      <w:pPr>
        <w:divId w:val="49160845"/>
        <w:rPr>
          <w:rFonts w:ascii="Arial" w:eastAsia="Times New Roman" w:hAnsi="Arial" w:cs="Arial"/>
          <w:color w:val="202124"/>
          <w:szCs w:val="24"/>
          <w:shd w:val="clear" w:color="auto" w:fill="FFFFFF"/>
        </w:rPr>
      </w:pPr>
      <w:r>
        <w:rPr>
          <w:rFonts w:eastAsia="Times New Roman" w:cs="Times New Roman"/>
          <w:szCs w:val="24"/>
        </w:rPr>
        <w:t>Oblíbený program:</w:t>
      </w:r>
      <w:r w:rsidR="00FD2D66">
        <w:rPr>
          <w:rFonts w:eastAsia="Times New Roman" w:cs="Times New Roman"/>
          <w:szCs w:val="24"/>
        </w:rPr>
        <w:t xml:space="preserve"> 5</w:t>
      </w:r>
      <w:r w:rsidR="00EF6E37">
        <w:rPr>
          <w:rFonts w:eastAsia="Times New Roman" w:cs="Times New Roman"/>
          <w:szCs w:val="24"/>
        </w:rPr>
        <w:t xml:space="preserve">, </w:t>
      </w:r>
      <w:r w:rsidR="00297F67">
        <w:rPr>
          <w:rFonts w:eastAsia="Times New Roman" w:cs="Times New Roman"/>
          <w:szCs w:val="24"/>
        </w:rPr>
        <w:t>teplota 70</w:t>
      </w:r>
      <w:r w:rsidR="00865465">
        <w:rPr>
          <w:rFonts w:eastAsia="Times New Roman" w:cs="Times New Roman"/>
          <w:szCs w:val="24"/>
        </w:rPr>
        <w:t xml:space="preserve"> </w:t>
      </w:r>
      <w:r w:rsidR="00297F67">
        <w:rPr>
          <w:rFonts w:eastAsia="Times New Roman" w:cs="Times New Roman"/>
          <w:szCs w:val="24"/>
        </w:rPr>
        <w:t xml:space="preserve"> </w:t>
      </w:r>
      <w:r w:rsidR="00EF6E37" w:rsidRPr="00EF6E37">
        <w:rPr>
          <w:rFonts w:ascii="Arial" w:eastAsia="Times New Roman" w:hAnsi="Arial" w:cs="Arial"/>
          <w:color w:val="202124"/>
          <w:szCs w:val="24"/>
          <w:shd w:val="clear" w:color="auto" w:fill="FFFFFF"/>
        </w:rPr>
        <w:t>°C</w:t>
      </w:r>
      <w:r w:rsidR="00EF6E37">
        <w:rPr>
          <w:rFonts w:ascii="Arial" w:eastAsia="Times New Roman" w:hAnsi="Arial" w:cs="Arial"/>
          <w:color w:val="202124"/>
          <w:szCs w:val="24"/>
          <w:shd w:val="clear" w:color="auto" w:fill="FFFFFF"/>
        </w:rPr>
        <w:t>, čas 58 minut.</w:t>
      </w:r>
    </w:p>
    <w:p w14:paraId="11D1AF4F" w14:textId="623FE633" w:rsidR="0075577F" w:rsidRPr="000419F8" w:rsidRDefault="0075577F">
      <w:pPr>
        <w:divId w:val="49160845"/>
        <w:rPr>
          <w:rFonts w:eastAsia="Times New Roman" w:cs="Times New Roman"/>
          <w:szCs w:val="24"/>
        </w:rPr>
      </w:pPr>
      <w:r w:rsidRPr="00392DB9">
        <w:rPr>
          <w:rFonts w:eastAsia="Times New Roman" w:cs="Times New Roman"/>
          <w:b/>
          <w:bCs/>
          <w:color w:val="202124"/>
          <w:szCs w:val="24"/>
          <w:shd w:val="clear" w:color="auto" w:fill="FFFFFF"/>
        </w:rPr>
        <w:t>Zavřete dvířka myčky, tím se přístroj spustí.</w:t>
      </w:r>
      <w:r w:rsidR="00F054C6" w:rsidRPr="000419F8">
        <w:rPr>
          <w:rFonts w:eastAsia="Times New Roman" w:cs="Times New Roman"/>
          <w:color w:val="202124"/>
          <w:szCs w:val="24"/>
          <w:shd w:val="clear" w:color="auto" w:fill="FFFFFF"/>
        </w:rPr>
        <w:t xml:space="preserve"> Myčka je v provozu, pokud svítí v </w:t>
      </w:r>
      <w:r w:rsidR="00BA5535" w:rsidRPr="000419F8">
        <w:rPr>
          <w:rFonts w:eastAsia="Times New Roman" w:cs="Times New Roman"/>
          <w:color w:val="202124"/>
          <w:szCs w:val="24"/>
          <w:shd w:val="clear" w:color="auto" w:fill="FFFFFF"/>
        </w:rPr>
        <w:t>m</w:t>
      </w:r>
      <w:r w:rsidR="00F054C6" w:rsidRPr="000419F8">
        <w:rPr>
          <w:rFonts w:eastAsia="Times New Roman" w:cs="Times New Roman"/>
          <w:color w:val="202124"/>
          <w:szCs w:val="24"/>
          <w:shd w:val="clear" w:color="auto" w:fill="FFFFFF"/>
        </w:rPr>
        <w:t>ezeře mezi skříňkami červené světlo.</w:t>
      </w:r>
    </w:p>
    <w:p w14:paraId="4F135E2B" w14:textId="57B2A2C9" w:rsidR="00F30F16" w:rsidRDefault="00F30F16">
      <w:pPr>
        <w:divId w:val="604265331"/>
        <w:rPr>
          <w:rFonts w:eastAsia="Times New Roman" w:cs="Times New Roman"/>
          <w:szCs w:val="24"/>
        </w:rPr>
      </w:pPr>
    </w:p>
    <w:p w14:paraId="7E694FB8" w14:textId="77777777" w:rsidR="001B5F4E" w:rsidRPr="005140DE" w:rsidRDefault="001B5F4E">
      <w:pPr>
        <w:divId w:val="604265331"/>
        <w:rPr>
          <w:rFonts w:eastAsia="Times New Roman" w:cs="Times New Roman"/>
          <w:szCs w:val="24"/>
        </w:rPr>
      </w:pPr>
    </w:p>
    <w:p w14:paraId="47237872" w14:textId="7AD4EF05" w:rsidR="00AA5FAB" w:rsidRDefault="00AA5FAB" w:rsidP="002677B5">
      <w:pPr>
        <w:divId w:val="646085349"/>
        <w:rPr>
          <w:rFonts w:eastAsia="Times New Roman" w:cs="Times New Roman"/>
          <w:color w:val="000000"/>
          <w:szCs w:val="24"/>
        </w:rPr>
      </w:pPr>
    </w:p>
    <w:p w14:paraId="2C6FB4CE" w14:textId="70339E98" w:rsidR="00A83CD1" w:rsidRPr="00907E2F" w:rsidRDefault="00A83CD1" w:rsidP="00A83CD1">
      <w:pPr>
        <w:spacing w:before="150"/>
        <w:ind w:left="135"/>
        <w:rPr>
          <w:rFonts w:eastAsia="Times New Roman" w:cs="Times New Roman"/>
          <w:szCs w:val="24"/>
        </w:rPr>
      </w:pPr>
    </w:p>
    <w:p w14:paraId="4CC019E1" w14:textId="77777777" w:rsidR="00F16797" w:rsidRDefault="00F16797">
      <w:pPr>
        <w:rPr>
          <w:rFonts w:eastAsia="Times New Roman" w:cs="Times New Roman"/>
          <w:b/>
          <w:bCs/>
          <w:kern w:val="36"/>
          <w:sz w:val="36"/>
          <w:szCs w:val="48"/>
        </w:rPr>
      </w:pPr>
      <w:r>
        <w:rPr>
          <w:rFonts w:eastAsia="Times New Roman"/>
        </w:rPr>
        <w:br w:type="page"/>
      </w:r>
    </w:p>
    <w:p w14:paraId="764A22C4" w14:textId="3AC5AE65" w:rsidR="009B0F36" w:rsidRDefault="00DB25F0" w:rsidP="00D82EFB">
      <w:pPr>
        <w:pStyle w:val="Nadpis1"/>
        <w:divId w:val="1955167444"/>
        <w:rPr>
          <w:rFonts w:eastAsia="Times New Roman"/>
        </w:rPr>
      </w:pPr>
      <w:bookmarkStart w:id="31" w:name="_Toc74716507"/>
      <w:r>
        <w:rPr>
          <w:rFonts w:eastAsia="Times New Roman"/>
        </w:rPr>
        <w:lastRenderedPageBreak/>
        <w:t xml:space="preserve">Kuchyň </w:t>
      </w:r>
      <w:r w:rsidR="009B0F36">
        <w:rPr>
          <w:rFonts w:eastAsia="Times New Roman"/>
        </w:rPr>
        <w:t>vybavení pro vaření</w:t>
      </w:r>
      <w:bookmarkEnd w:id="31"/>
      <w:r w:rsidR="009B0F36">
        <w:rPr>
          <w:rFonts w:eastAsia="Times New Roman"/>
        </w:rPr>
        <w:t xml:space="preserve"> </w:t>
      </w:r>
    </w:p>
    <w:p w14:paraId="00CF5904" w14:textId="5D243C10" w:rsidR="00ED0252" w:rsidRDefault="00ED0252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EA858B5" wp14:editId="696CC113">
            <wp:extent cx="3432517" cy="3327892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ádobí na vaření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 b="10384"/>
                    <a:stretch/>
                  </pic:blipFill>
                  <pic:spPr bwMode="auto">
                    <a:xfrm>
                      <a:off x="0" y="0"/>
                      <a:ext cx="3447171" cy="334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12C52" w14:textId="4B2E55D1" w:rsidR="00ED0252" w:rsidRDefault="00ED0252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B9F1EE6" wp14:editId="189CC4A4">
            <wp:extent cx="2848708" cy="2875031"/>
            <wp:effectExtent l="0" t="0" r="889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třeby pro vaření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9" b="16508"/>
                    <a:stretch/>
                  </pic:blipFill>
                  <pic:spPr bwMode="auto">
                    <a:xfrm>
                      <a:off x="0" y="0"/>
                      <a:ext cx="2854839" cy="288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48BA1" w14:textId="77777777" w:rsidR="00F16797" w:rsidRDefault="00F16797">
      <w:pPr>
        <w:rPr>
          <w:rFonts w:eastAsia="Times New Roman" w:cs="Times New Roman"/>
          <w:b/>
          <w:bCs/>
          <w:kern w:val="36"/>
          <w:sz w:val="36"/>
          <w:szCs w:val="48"/>
        </w:rPr>
      </w:pPr>
      <w:r>
        <w:rPr>
          <w:rFonts w:eastAsia="Times New Roman"/>
        </w:rPr>
        <w:br w:type="page"/>
      </w:r>
    </w:p>
    <w:p w14:paraId="008E358D" w14:textId="00ADA7A1" w:rsidR="00FA576A" w:rsidRDefault="009B0F36" w:rsidP="00D82EFB">
      <w:pPr>
        <w:pStyle w:val="Nadpis1"/>
        <w:divId w:val="1955167444"/>
        <w:rPr>
          <w:rFonts w:eastAsia="Times New Roman"/>
        </w:rPr>
      </w:pPr>
      <w:bookmarkStart w:id="32" w:name="_Toc74716508"/>
      <w:r>
        <w:rPr>
          <w:rFonts w:eastAsia="Times New Roman"/>
        </w:rPr>
        <w:lastRenderedPageBreak/>
        <w:t>Kuchyň vybavení pro stolování</w:t>
      </w:r>
      <w:bookmarkEnd w:id="32"/>
    </w:p>
    <w:p w14:paraId="58E966FD" w14:textId="38A75541" w:rsidR="00F16797" w:rsidRDefault="00F16797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103322" wp14:editId="53EB6474">
            <wp:extent cx="4360985" cy="259207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sklenic, hrnků, hrnečků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8"/>
                    <a:stretch/>
                  </pic:blipFill>
                  <pic:spPr bwMode="auto">
                    <a:xfrm>
                      <a:off x="0" y="0"/>
                      <a:ext cx="436098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E8139" w14:textId="46718109" w:rsidR="00F16797" w:rsidRDefault="00F16797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4CADDA5" wp14:editId="0E24F488">
            <wp:extent cx="2412120" cy="2591738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sklenice, panáky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4" r="33699"/>
                    <a:stretch/>
                  </pic:blipFill>
                  <pic:spPr bwMode="auto">
                    <a:xfrm>
                      <a:off x="0" y="0"/>
                      <a:ext cx="2412429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01F66" w14:textId="444A9431" w:rsidR="00F16797" w:rsidRDefault="00F16797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9F07A7E" wp14:editId="0CD9BB80">
            <wp:extent cx="3192926" cy="2974596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třeby pro stolování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r="13110"/>
                    <a:stretch/>
                  </pic:blipFill>
                  <pic:spPr bwMode="auto">
                    <a:xfrm>
                      <a:off x="0" y="0"/>
                      <a:ext cx="3213453" cy="299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3EA8C" w14:textId="77FCC015" w:rsidR="00F16797" w:rsidRPr="00FA576A" w:rsidRDefault="00F16797" w:rsidP="00E8440B">
      <w:pPr>
        <w:divId w:val="1955167444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661DD24" wp14:editId="53B1F326">
            <wp:extent cx="4072597" cy="259207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líře a misky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04"/>
                    <a:stretch/>
                  </pic:blipFill>
                  <pic:spPr bwMode="auto">
                    <a:xfrm>
                      <a:off x="0" y="0"/>
                      <a:ext cx="4072597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C4A85" w14:textId="77777777" w:rsidR="00FB3EE5" w:rsidRDefault="00FA576A" w:rsidP="00FB3EE5">
      <w:pPr>
        <w:pStyle w:val="Nadpis1"/>
        <w:rPr>
          <w:rFonts w:eastAsia="Times New Roman"/>
        </w:rPr>
      </w:pPr>
      <w:bookmarkStart w:id="33" w:name="_Toc74716509"/>
      <w:r w:rsidRPr="00FA576A">
        <w:rPr>
          <w:rFonts w:eastAsia="Times New Roman"/>
        </w:rPr>
        <w:t>Příslušenství</w:t>
      </w:r>
      <w:bookmarkEnd w:id="33"/>
      <w:r w:rsidR="00816E70">
        <w:rPr>
          <w:rFonts w:eastAsia="Times New Roman"/>
        </w:rPr>
        <w:t xml:space="preserve"> </w:t>
      </w:r>
    </w:p>
    <w:p w14:paraId="78BEB789" w14:textId="110CC132" w:rsidR="00FB3EE5" w:rsidRDefault="00816E70" w:rsidP="00FB3EE5">
      <w:pPr>
        <w:pStyle w:val="Nadpis1"/>
        <w:rPr>
          <w:rFonts w:eastAsia="Times New Roman"/>
        </w:rPr>
      </w:pPr>
      <w:bookmarkStart w:id="34" w:name="_Toc74716510"/>
      <w:r>
        <w:rPr>
          <w:rFonts w:eastAsia="Times New Roman"/>
        </w:rPr>
        <w:t>Koupelna</w:t>
      </w:r>
      <w:bookmarkEnd w:id="34"/>
      <w:r>
        <w:rPr>
          <w:rFonts w:eastAsia="Times New Roman"/>
        </w:rPr>
        <w:t xml:space="preserve"> </w:t>
      </w:r>
    </w:p>
    <w:p w14:paraId="6DCE5846" w14:textId="4AF01E14" w:rsidR="000E49E7" w:rsidRPr="000E49E7" w:rsidRDefault="000E49E7" w:rsidP="00FB3EE5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0E49E7">
        <w:rPr>
          <w:rFonts w:eastAsia="Times New Roman" w:cs="Times New Roman"/>
          <w:szCs w:val="24"/>
        </w:rPr>
        <w:t>prostorný sprchový kout</w:t>
      </w:r>
      <w:r w:rsidR="004E26CF">
        <w:rPr>
          <w:rFonts w:eastAsia="Times New Roman" w:cs="Times New Roman"/>
          <w:szCs w:val="24"/>
        </w:rPr>
        <w:t xml:space="preserve"> s LED osvětlením</w:t>
      </w:r>
    </w:p>
    <w:p w14:paraId="201D6DC4" w14:textId="77777777" w:rsidR="000E49E7" w:rsidRPr="000E49E7" w:rsidRDefault="000E49E7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0E49E7">
        <w:rPr>
          <w:rFonts w:eastAsia="Times New Roman" w:cs="Times New Roman"/>
          <w:szCs w:val="24"/>
        </w:rPr>
        <w:t xml:space="preserve">masážní </w:t>
      </w:r>
      <w:proofErr w:type="spellStart"/>
      <w:r w:rsidRPr="000E49E7">
        <w:rPr>
          <w:rFonts w:eastAsia="Times New Roman" w:cs="Times New Roman"/>
          <w:szCs w:val="24"/>
        </w:rPr>
        <w:t>wellness</w:t>
      </w:r>
      <w:proofErr w:type="spellEnd"/>
      <w:r w:rsidRPr="000E49E7">
        <w:rPr>
          <w:rFonts w:eastAsia="Times New Roman" w:cs="Times New Roman"/>
          <w:szCs w:val="24"/>
        </w:rPr>
        <w:t xml:space="preserve"> panel</w:t>
      </w:r>
    </w:p>
    <w:p w14:paraId="2408C741" w14:textId="77777777" w:rsidR="000E49E7" w:rsidRPr="000E49E7" w:rsidRDefault="000E49E7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0E49E7">
        <w:rPr>
          <w:rFonts w:eastAsia="Times New Roman" w:cs="Times New Roman"/>
          <w:szCs w:val="24"/>
        </w:rPr>
        <w:t>fén</w:t>
      </w:r>
    </w:p>
    <w:p w14:paraId="7FD0D44A" w14:textId="7E62ABB8" w:rsidR="000E49E7" w:rsidRDefault="00400241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zrcadlo s LED osvětlením</w:t>
      </w:r>
    </w:p>
    <w:p w14:paraId="2A62A9E1" w14:textId="07FFF024" w:rsidR="00400241" w:rsidRPr="000E49E7" w:rsidRDefault="00B42EDF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</w:t>
      </w:r>
      <w:r w:rsidR="00400241">
        <w:rPr>
          <w:rFonts w:eastAsia="Times New Roman" w:cs="Times New Roman"/>
          <w:szCs w:val="24"/>
        </w:rPr>
        <w:t>kříňka pod umyvadlem</w:t>
      </w:r>
    </w:p>
    <w:p w14:paraId="3A6C74EC" w14:textId="50BD5B1A" w:rsidR="000E49E7" w:rsidRDefault="000E49E7" w:rsidP="00D82EFB">
      <w:pPr>
        <w:numPr>
          <w:ilvl w:val="0"/>
          <w:numId w:val="7"/>
        </w:numPr>
        <w:ind w:left="493" w:hanging="357"/>
        <w:rPr>
          <w:rFonts w:eastAsia="Times New Roman" w:cs="Times New Roman"/>
          <w:szCs w:val="24"/>
        </w:rPr>
      </w:pPr>
      <w:r w:rsidRPr="000E49E7">
        <w:rPr>
          <w:rFonts w:eastAsia="Times New Roman" w:cs="Times New Roman"/>
          <w:szCs w:val="24"/>
        </w:rPr>
        <w:t>3 ručníky pro každého hosta</w:t>
      </w:r>
    </w:p>
    <w:p w14:paraId="0B5CC380" w14:textId="77777777" w:rsidR="000906EE" w:rsidRPr="000E49E7" w:rsidRDefault="000906EE" w:rsidP="000906EE">
      <w:pPr>
        <w:ind w:left="493"/>
        <w:rPr>
          <w:rFonts w:eastAsia="Times New Roman" w:cs="Times New Roman"/>
          <w:szCs w:val="24"/>
        </w:rPr>
      </w:pPr>
    </w:p>
    <w:p w14:paraId="3D34F430" w14:textId="4D7C7C0D" w:rsidR="00FA576A" w:rsidRPr="00FA576A" w:rsidRDefault="00816E70" w:rsidP="00D82EFB">
      <w:pPr>
        <w:pStyle w:val="Nadpis1"/>
        <w:divId w:val="1955167444"/>
        <w:rPr>
          <w:rFonts w:eastAsia="Times New Roman"/>
        </w:rPr>
      </w:pPr>
      <w:bookmarkStart w:id="35" w:name="_Toc74716511"/>
      <w:r>
        <w:rPr>
          <w:rFonts w:eastAsia="Times New Roman"/>
        </w:rPr>
        <w:t>Samostatné WC</w:t>
      </w:r>
      <w:bookmarkEnd w:id="35"/>
    </w:p>
    <w:p w14:paraId="3388A9CF" w14:textId="77777777" w:rsidR="00FA576A" w:rsidRPr="00FA576A" w:rsidRDefault="00FA576A" w:rsidP="00D82EFB">
      <w:pPr>
        <w:numPr>
          <w:ilvl w:val="0"/>
          <w:numId w:val="7"/>
        </w:numPr>
        <w:ind w:left="714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bidetová sprška</w:t>
      </w:r>
    </w:p>
    <w:p w14:paraId="1CE731E8" w14:textId="77777777" w:rsidR="00FA576A" w:rsidRPr="00FA576A" w:rsidRDefault="00FA576A" w:rsidP="00D82EFB">
      <w:pPr>
        <w:numPr>
          <w:ilvl w:val="0"/>
          <w:numId w:val="7"/>
        </w:numPr>
        <w:ind w:left="714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umyvadlo</w:t>
      </w:r>
    </w:p>
    <w:p w14:paraId="4E8978C7" w14:textId="77777777" w:rsidR="00EA63B9" w:rsidRDefault="00FA576A" w:rsidP="00D82EFB">
      <w:pPr>
        <w:numPr>
          <w:ilvl w:val="0"/>
          <w:numId w:val="7"/>
        </w:numPr>
        <w:ind w:left="714" w:right="-225" w:hanging="357"/>
        <w:divId w:val="1955167444"/>
        <w:rPr>
          <w:rFonts w:eastAsia="Times New Roman" w:cs="Times New Roman"/>
          <w:szCs w:val="24"/>
        </w:rPr>
      </w:pPr>
      <w:r w:rsidRPr="00FA576A">
        <w:rPr>
          <w:rFonts w:eastAsia="Times New Roman" w:cs="Times New Roman"/>
          <w:szCs w:val="24"/>
        </w:rPr>
        <w:t>toaletní papír</w:t>
      </w:r>
    </w:p>
    <w:p w14:paraId="0C1121B0" w14:textId="084611D7" w:rsidR="00FB3EE5" w:rsidRDefault="00FA576A" w:rsidP="00FB3EE5">
      <w:pPr>
        <w:numPr>
          <w:ilvl w:val="0"/>
          <w:numId w:val="7"/>
        </w:numPr>
        <w:ind w:right="-450"/>
        <w:divId w:val="1955167444"/>
        <w:rPr>
          <w:rFonts w:eastAsia="Times New Roman" w:cs="Times New Roman"/>
          <w:szCs w:val="24"/>
        </w:rPr>
      </w:pPr>
      <w:r w:rsidRPr="00EA63B9">
        <w:rPr>
          <w:rFonts w:eastAsia="Times New Roman" w:cs="Times New Roman"/>
          <w:szCs w:val="24"/>
        </w:rPr>
        <w:t>noční přisvícení</w:t>
      </w:r>
    </w:p>
    <w:p w14:paraId="480D2967" w14:textId="77777777" w:rsidR="00FB3EE5" w:rsidRDefault="00105810" w:rsidP="00FB3EE5">
      <w:pPr>
        <w:pStyle w:val="Nadpis1"/>
      </w:pPr>
      <w:bookmarkStart w:id="36" w:name="_Toc74716512"/>
      <w:r w:rsidRPr="00FB3EE5">
        <w:t>Zahrada</w:t>
      </w:r>
      <w:bookmarkEnd w:id="36"/>
    </w:p>
    <w:p w14:paraId="6121674E" w14:textId="4C1CD643" w:rsidR="00FB3EE5" w:rsidRDefault="00E8440B" w:rsidP="00FB3EE5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zahradní nábytek -</w:t>
      </w:r>
      <w:r w:rsidR="00DE6377" w:rsidRPr="00FB3EE5">
        <w:rPr>
          <w:rFonts w:eastAsia="Times New Roman" w:cs="Times New Roman"/>
          <w:szCs w:val="24"/>
        </w:rPr>
        <w:t xml:space="preserve"> dvě lavice a stůl</w:t>
      </w:r>
    </w:p>
    <w:p w14:paraId="5FC3CE3B" w14:textId="12212460" w:rsidR="00FB3EE5" w:rsidRDefault="00FB3EE5" w:rsidP="00FB3EE5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podsedáky</w:t>
      </w:r>
      <w:proofErr w:type="spellEnd"/>
    </w:p>
    <w:p w14:paraId="5A45F3DC" w14:textId="264FDEC1" w:rsidR="001763D9" w:rsidRPr="00FB3EE5" w:rsidRDefault="00105810" w:rsidP="00FB3EE5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 w:rsidRPr="00FB3EE5">
        <w:rPr>
          <w:rFonts w:eastAsia="Times New Roman" w:cs="Times New Roman"/>
          <w:szCs w:val="24"/>
        </w:rPr>
        <w:t>gril</w:t>
      </w:r>
      <w:r w:rsidR="001763D9" w:rsidRPr="00FB3EE5">
        <w:rPr>
          <w:rFonts w:eastAsia="Times New Roman" w:cs="Times New Roman"/>
          <w:szCs w:val="24"/>
        </w:rPr>
        <w:t>, grilovací náčiní</w:t>
      </w:r>
    </w:p>
    <w:p w14:paraId="3BEBF265" w14:textId="558EA42F" w:rsidR="00105810" w:rsidRPr="00105810" w:rsidRDefault="00105810" w:rsidP="00D82EFB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 w:rsidRPr="00105810">
        <w:rPr>
          <w:rFonts w:eastAsia="Times New Roman" w:cs="Times New Roman"/>
          <w:szCs w:val="24"/>
        </w:rPr>
        <w:t>ohniště</w:t>
      </w:r>
      <w:r w:rsidR="00DE6377">
        <w:rPr>
          <w:rFonts w:eastAsia="Times New Roman" w:cs="Times New Roman"/>
          <w:szCs w:val="24"/>
        </w:rPr>
        <w:t>, opékací tyče</w:t>
      </w:r>
    </w:p>
    <w:p w14:paraId="75374431" w14:textId="0954B703" w:rsidR="00105810" w:rsidRDefault="00F337D5" w:rsidP="00FB3EE5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horský </w:t>
      </w:r>
      <w:r w:rsidR="00105810" w:rsidRPr="00105810">
        <w:rPr>
          <w:rFonts w:eastAsia="Times New Roman" w:cs="Times New Roman"/>
          <w:szCs w:val="24"/>
        </w:rPr>
        <w:t>potok</w:t>
      </w:r>
    </w:p>
    <w:p w14:paraId="11FDAC6F" w14:textId="762BE073" w:rsidR="00E8440B" w:rsidRDefault="00E8440B" w:rsidP="00FB3EE5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lemováno živým plotem</w:t>
      </w:r>
    </w:p>
    <w:p w14:paraId="3691D8EB" w14:textId="77777777" w:rsidR="00FB3EE5" w:rsidRPr="00FB3EE5" w:rsidRDefault="00FB3EE5" w:rsidP="00FB3EE5">
      <w:pPr>
        <w:ind w:left="489" w:right="-225"/>
        <w:rPr>
          <w:rFonts w:eastAsia="Times New Roman" w:cs="Times New Roman"/>
          <w:szCs w:val="24"/>
        </w:rPr>
      </w:pPr>
    </w:p>
    <w:p w14:paraId="4E9C9035" w14:textId="77777777" w:rsidR="00105810" w:rsidRPr="00105810" w:rsidRDefault="00105810" w:rsidP="00D82EFB">
      <w:pPr>
        <w:pStyle w:val="Nadpis1"/>
        <w:rPr>
          <w:rFonts w:eastAsia="Times New Roman"/>
        </w:rPr>
      </w:pPr>
      <w:bookmarkStart w:id="37" w:name="_Toc74716513"/>
      <w:proofErr w:type="spellStart"/>
      <w:r w:rsidRPr="00105810">
        <w:rPr>
          <w:rFonts w:eastAsia="Times New Roman"/>
        </w:rPr>
        <w:t>Check-out</w:t>
      </w:r>
      <w:bookmarkEnd w:id="37"/>
      <w:proofErr w:type="spellEnd"/>
      <w:r w:rsidRPr="00105810">
        <w:rPr>
          <w:rFonts w:eastAsia="Times New Roman"/>
        </w:rPr>
        <w:t xml:space="preserve"> </w:t>
      </w:r>
    </w:p>
    <w:p w14:paraId="169AFE34" w14:textId="77777777" w:rsidR="00F337D5" w:rsidRDefault="00105810" w:rsidP="00D82EFB">
      <w:pPr>
        <w:numPr>
          <w:ilvl w:val="0"/>
          <w:numId w:val="7"/>
        </w:numPr>
        <w:ind w:left="489" w:right="-225" w:hanging="357"/>
        <w:rPr>
          <w:rFonts w:eastAsia="Times New Roman" w:cs="Times New Roman"/>
          <w:szCs w:val="24"/>
        </w:rPr>
      </w:pPr>
      <w:r w:rsidRPr="00105810">
        <w:rPr>
          <w:rFonts w:eastAsia="Times New Roman" w:cs="Times New Roman"/>
          <w:szCs w:val="24"/>
        </w:rPr>
        <w:t>ODJEZD do 10 hodin</w:t>
      </w:r>
    </w:p>
    <w:p w14:paraId="06CBAC45" w14:textId="72E056CE" w:rsidR="00105810" w:rsidRPr="000906EE" w:rsidRDefault="00F337D5" w:rsidP="000906EE">
      <w:pPr>
        <w:numPr>
          <w:ilvl w:val="0"/>
          <w:numId w:val="7"/>
        </w:numPr>
        <w:ind w:right="-225"/>
        <w:divId w:val="1955167444"/>
        <w:rPr>
          <w:rFonts w:eastAsia="Times New Roman" w:cs="Times New Roman"/>
          <w:szCs w:val="24"/>
        </w:rPr>
      </w:pPr>
      <w:r w:rsidRPr="000906EE">
        <w:rPr>
          <w:rFonts w:eastAsia="Times New Roman" w:cs="Times New Roman"/>
          <w:szCs w:val="24"/>
        </w:rPr>
        <w:t>b</w:t>
      </w:r>
      <w:r w:rsidR="00105810" w:rsidRPr="000906EE">
        <w:rPr>
          <w:rFonts w:eastAsia="Times New Roman" w:cs="Times New Roman"/>
          <w:szCs w:val="24"/>
        </w:rPr>
        <w:t>ezkontaktní</w:t>
      </w:r>
    </w:p>
    <w:p w14:paraId="374FD5BE" w14:textId="0CC7AEEC" w:rsidR="00115F69" w:rsidRDefault="00115F69" w:rsidP="00105810">
      <w:pPr>
        <w:spacing w:before="150"/>
        <w:ind w:right="-225"/>
        <w:divId w:val="1955167444"/>
        <w:rPr>
          <w:rFonts w:eastAsia="Times New Roman" w:cs="Times New Roman"/>
          <w:szCs w:val="24"/>
        </w:rPr>
      </w:pPr>
    </w:p>
    <w:p w14:paraId="3E2CB163" w14:textId="77777777" w:rsidR="00115F69" w:rsidRPr="00115F69" w:rsidRDefault="00115F69" w:rsidP="00D82EFB">
      <w:pPr>
        <w:pStyle w:val="Nadpis1"/>
        <w:divId w:val="835609790"/>
        <w:rPr>
          <w:rFonts w:eastAsia="Times New Roman"/>
        </w:rPr>
      </w:pPr>
      <w:bookmarkStart w:id="38" w:name="_Toc74716514"/>
      <w:r w:rsidRPr="00115F69">
        <w:rPr>
          <w:rFonts w:eastAsia="Times New Roman"/>
        </w:rPr>
        <w:lastRenderedPageBreak/>
        <w:t>Volný čas</w:t>
      </w:r>
      <w:bookmarkStart w:id="39" w:name="_GoBack"/>
      <w:bookmarkEnd w:id="38"/>
      <w:bookmarkEnd w:id="39"/>
    </w:p>
    <w:p w14:paraId="539E0439" w14:textId="240FFA96" w:rsidR="00115F69" w:rsidRPr="00115F69" w:rsidRDefault="00115F69" w:rsidP="00FB3EE5">
      <w:pPr>
        <w:pStyle w:val="Nadpis1"/>
        <w:divId w:val="2051413255"/>
        <w:rPr>
          <w:rFonts w:eastAsia="Times New Roman"/>
        </w:rPr>
      </w:pPr>
      <w:bookmarkStart w:id="40" w:name="_Toc74716515"/>
      <w:proofErr w:type="spellStart"/>
      <w:r w:rsidRPr="00115F69">
        <w:rPr>
          <w:rFonts w:eastAsia="Times New Roman"/>
        </w:rPr>
        <w:t>S</w:t>
      </w:r>
      <w:r w:rsidR="00FB3EE5">
        <w:rPr>
          <w:rFonts w:eastAsia="Times New Roman"/>
        </w:rPr>
        <w:t>kiareály</w:t>
      </w:r>
      <w:proofErr w:type="spellEnd"/>
      <w:r w:rsidR="00FB3EE5">
        <w:rPr>
          <w:rFonts w:eastAsia="Times New Roman"/>
        </w:rPr>
        <w:t xml:space="preserve"> (zimní i letní provoz)</w:t>
      </w:r>
      <w:bookmarkEnd w:id="40"/>
    </w:p>
    <w:p w14:paraId="7014E6B4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proofErr w:type="spellStart"/>
      <w:r w:rsidRPr="00D82EFB">
        <w:rPr>
          <w:rFonts w:eastAsia="Times New Roman" w:cs="Times New Roman"/>
          <w:color w:val="484848"/>
          <w:szCs w:val="24"/>
        </w:rPr>
        <w:t>Františkov</w:t>
      </w:r>
      <w:proofErr w:type="spellEnd"/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- 3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18" w:tgtFrame="_blank" w:history="1">
        <w:r w:rsidRPr="00D82EFB">
          <w:rPr>
            <w:rFonts w:eastAsia="Times New Roman" w:cs="Times New Roman"/>
            <w:color w:val="2F90B2"/>
            <w:szCs w:val="24"/>
          </w:rPr>
          <w:t>x-park.cz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 xml:space="preserve">(vlek kotva, v létě - tenis, florbal, basket, trampolína,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beach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 volejbal, badminton, čtyřkolky)</w:t>
      </w:r>
    </w:p>
    <w:p w14:paraId="6CE38C16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proofErr w:type="spellStart"/>
      <w:r w:rsidRPr="00D82EFB">
        <w:rPr>
          <w:rFonts w:eastAsia="Times New Roman" w:cs="Times New Roman"/>
          <w:color w:val="484848"/>
          <w:szCs w:val="24"/>
        </w:rPr>
        <w:t>Přemyslov</w:t>
      </w:r>
      <w:proofErr w:type="spellEnd"/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- 3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19" w:tgtFrame="_blank" w:history="1">
        <w:r w:rsidRPr="00D82EFB">
          <w:rPr>
            <w:rFonts w:eastAsia="Times New Roman" w:cs="Times New Roman"/>
            <w:color w:val="2F90B2"/>
            <w:szCs w:val="24"/>
          </w:rPr>
          <w:t>skipremyslov.cz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čtyřsedačka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>, v létě koupání a rybolov)</w:t>
      </w:r>
    </w:p>
    <w:p w14:paraId="70821C34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Branná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- 3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20" w:tgtFrame="_blank" w:history="1">
        <w:r w:rsidRPr="00D82EFB">
          <w:rPr>
            <w:rFonts w:eastAsia="Times New Roman" w:cs="Times New Roman"/>
            <w:color w:val="2F90B2"/>
            <w:szCs w:val="24"/>
          </w:rPr>
          <w:t>skibranna.cz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dvojsedačka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>)</w:t>
      </w:r>
    </w:p>
    <w:p w14:paraId="4A80EC9A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Ostružná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- 8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21" w:tgtFrame="_blank" w:history="1">
        <w:r w:rsidRPr="00D82EFB">
          <w:rPr>
            <w:rFonts w:eastAsia="Times New Roman" w:cs="Times New Roman"/>
            <w:color w:val="2F90B2"/>
            <w:szCs w:val="24"/>
          </w:rPr>
          <w:t>ostruzna.cz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(kotva, běžky)</w:t>
      </w:r>
    </w:p>
    <w:p w14:paraId="4F01B792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Kouty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- 10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22" w:tgtFrame="_blank" w:history="1">
        <w:r w:rsidRPr="00D82EFB">
          <w:rPr>
            <w:rFonts w:eastAsia="Times New Roman" w:cs="Times New Roman"/>
            <w:color w:val="2F90B2"/>
            <w:szCs w:val="24"/>
          </w:rPr>
          <w:t>kouty.cz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šestisedačka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, v létě – bike park,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nord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walking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, </w:t>
      </w:r>
      <w:proofErr w:type="spellStart"/>
      <w:proofErr w:type="gramStart"/>
      <w:r w:rsidRPr="00D82EFB">
        <w:rPr>
          <w:rFonts w:eastAsia="Times New Roman" w:cs="Times New Roman"/>
          <w:i/>
          <w:iCs/>
          <w:color w:val="484848"/>
          <w:szCs w:val="24"/>
        </w:rPr>
        <w:t>koloběžky,rozhledna</w:t>
      </w:r>
      <w:proofErr w:type="spellEnd"/>
      <w:proofErr w:type="gram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, naučná stezka Rybí skála, exkurze Dlouhé stráně,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inline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 brusle)</w:t>
      </w:r>
    </w:p>
    <w:p w14:paraId="0FEC3DE6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Ramzová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- 10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23" w:tgtFrame="_blank" w:history="1">
        <w:r w:rsidRPr="00D82EFB">
          <w:rPr>
            <w:rFonts w:eastAsia="Times New Roman" w:cs="Times New Roman"/>
            <w:color w:val="2F90B2"/>
            <w:szCs w:val="24"/>
          </w:rPr>
          <w:t>ramzova-jeseniky.eu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čtyřsedačka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,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dvojsedačka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, běžky,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snow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 xml:space="preserve"> 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tubing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>, skiboby, v létě – horské minikáry, turistika, cykloturistika)</w:t>
      </w:r>
    </w:p>
    <w:p w14:paraId="750F5C92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Petříkov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- 12 km</w:t>
      </w:r>
      <w:r w:rsidRPr="00D82EFB">
        <w:rPr>
          <w:rFonts w:eastAsia="Times New Roman" w:cs="Times New Roman"/>
          <w:color w:val="484848"/>
          <w:szCs w:val="24"/>
        </w:rPr>
        <w:t> - </w:t>
      </w:r>
      <w:hyperlink r:id="rId24" w:tgtFrame="_blank" w:history="1">
        <w:r w:rsidRPr="00D82EFB">
          <w:rPr>
            <w:rFonts w:eastAsia="Times New Roman" w:cs="Times New Roman"/>
            <w:color w:val="2F90B2"/>
            <w:szCs w:val="24"/>
          </w:rPr>
          <w:t>ski-petrikov.cz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(kotva, v létě bobová dráha)</w:t>
      </w:r>
    </w:p>
    <w:p w14:paraId="695F39D5" w14:textId="77777777" w:rsidR="00115F69" w:rsidRPr="00D82EFB" w:rsidRDefault="00115F69" w:rsidP="00115F6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Červenohorské sedlo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- 20 km</w:t>
      </w:r>
      <w:r w:rsidRPr="00D82EFB">
        <w:rPr>
          <w:rFonts w:eastAsia="Times New Roman" w:cs="Times New Roman"/>
          <w:color w:val="484848"/>
          <w:szCs w:val="24"/>
        </w:rPr>
        <w:t> – </w:t>
      </w:r>
      <w:hyperlink r:id="rId25" w:tgtFrame="_blank" w:history="1">
        <w:r w:rsidRPr="00D82EFB">
          <w:rPr>
            <w:rFonts w:eastAsia="Times New Roman" w:cs="Times New Roman"/>
            <w:color w:val="2F90B2"/>
            <w:szCs w:val="24"/>
          </w:rPr>
          <w:t>cervenohorskesedlo.eu</w:t>
        </w:r>
      </w:hyperlink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</w:t>
      </w:r>
      <w:proofErr w:type="spellStart"/>
      <w:r w:rsidRPr="00D82EFB">
        <w:rPr>
          <w:rFonts w:eastAsia="Times New Roman" w:cs="Times New Roman"/>
          <w:i/>
          <w:iCs/>
          <w:color w:val="484848"/>
          <w:szCs w:val="24"/>
        </w:rPr>
        <w:t>čtyřsedačka</w:t>
      </w:r>
      <w:proofErr w:type="spellEnd"/>
      <w:r w:rsidRPr="00D82EFB">
        <w:rPr>
          <w:rFonts w:eastAsia="Times New Roman" w:cs="Times New Roman"/>
          <w:i/>
          <w:iCs/>
          <w:color w:val="484848"/>
          <w:szCs w:val="24"/>
        </w:rPr>
        <w:t>, běžecké tratě)</w:t>
      </w:r>
    </w:p>
    <w:p w14:paraId="053A96B2" w14:textId="3D369C2E" w:rsidR="00115F69" w:rsidRPr="00115F69" w:rsidRDefault="00FB3EE5" w:rsidP="00FB3EE5">
      <w:pPr>
        <w:pStyle w:val="Nadpis1"/>
        <w:divId w:val="2051413255"/>
        <w:rPr>
          <w:rFonts w:eastAsia="Times New Roman"/>
        </w:rPr>
      </w:pPr>
      <w:bookmarkStart w:id="41" w:name="_Toc74716516"/>
      <w:r>
        <w:rPr>
          <w:rFonts w:eastAsia="Times New Roman"/>
        </w:rPr>
        <w:t>Koupání</w:t>
      </w:r>
      <w:bookmarkEnd w:id="41"/>
    </w:p>
    <w:p w14:paraId="33B3D6DF" w14:textId="77777777" w:rsidR="00115F69" w:rsidRPr="00D82EFB" w:rsidRDefault="00115F69" w:rsidP="00115F6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Termální koupaliště Velké Losiny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- 14 km</w:t>
      </w:r>
    </w:p>
    <w:p w14:paraId="1547094C" w14:textId="77777777" w:rsidR="00115F69" w:rsidRPr="00D82EFB" w:rsidRDefault="00115F69" w:rsidP="00115F6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Koupaliště Rapotín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- 20 km</w:t>
      </w:r>
    </w:p>
    <w:p w14:paraId="613C6BBE" w14:textId="77777777" w:rsidR="00115F69" w:rsidRPr="00D82EFB" w:rsidRDefault="00115F69" w:rsidP="00115F6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Koupaliště Šumperk a Jeseník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- 27 km</w:t>
      </w:r>
    </w:p>
    <w:p w14:paraId="65FE4EA2" w14:textId="77777777" w:rsidR="00115F69" w:rsidRPr="00D82EFB" w:rsidRDefault="00115F69" w:rsidP="00115F6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proofErr w:type="spellStart"/>
      <w:r w:rsidRPr="00D82EFB">
        <w:rPr>
          <w:rFonts w:eastAsia="Times New Roman" w:cs="Times New Roman"/>
          <w:color w:val="484848"/>
          <w:szCs w:val="24"/>
        </w:rPr>
        <w:t>Přemyslov</w:t>
      </w:r>
      <w:proofErr w:type="spellEnd"/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- 4 km</w:t>
      </w:r>
    </w:p>
    <w:p w14:paraId="681B8B4B" w14:textId="77777777" w:rsidR="00115F69" w:rsidRPr="00D82EFB" w:rsidRDefault="00115F69" w:rsidP="00115F6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v okolí Žulové a Vápenné množství zatopených dolů s křišťálovou vodou ke koupání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- 25 km</w:t>
      </w:r>
    </w:p>
    <w:p w14:paraId="03BBB269" w14:textId="55E66F2C" w:rsidR="00115F69" w:rsidRPr="00115F69" w:rsidRDefault="00FB3EE5" w:rsidP="00FB3EE5">
      <w:pPr>
        <w:pStyle w:val="Nadpis1"/>
        <w:divId w:val="2051413255"/>
        <w:rPr>
          <w:rFonts w:eastAsia="Times New Roman"/>
        </w:rPr>
      </w:pPr>
      <w:bookmarkStart w:id="42" w:name="_Toc74716517"/>
      <w:r>
        <w:rPr>
          <w:rFonts w:eastAsia="Times New Roman"/>
        </w:rPr>
        <w:t>Zajímavosti v okolí</w:t>
      </w:r>
      <w:bookmarkEnd w:id="42"/>
    </w:p>
    <w:p w14:paraId="52B82AC7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proofErr w:type="spellStart"/>
      <w:r w:rsidRPr="00D82EFB">
        <w:rPr>
          <w:rFonts w:eastAsia="Times New Roman" w:cs="Times New Roman"/>
          <w:color w:val="484848"/>
          <w:szCs w:val="24"/>
        </w:rPr>
        <w:t>Elba</w:t>
      </w:r>
      <w:proofErr w:type="spellEnd"/>
      <w:r w:rsidRPr="00D82EFB">
        <w:rPr>
          <w:rFonts w:eastAsia="Times New Roman" w:cs="Times New Roman"/>
          <w:color w:val="484848"/>
          <w:szCs w:val="24"/>
        </w:rPr>
        <w:t xml:space="preserve"> (Labe) s krásnou vyhlídkou na masiv Králického Sněžníku</w:t>
      </w:r>
    </w:p>
    <w:p w14:paraId="7E4DFCD1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vyhlídka Jelení vrch (</w:t>
      </w:r>
      <w:proofErr w:type="spellStart"/>
      <w:r w:rsidRPr="00D82EFB">
        <w:rPr>
          <w:rFonts w:eastAsia="Times New Roman" w:cs="Times New Roman"/>
          <w:color w:val="484848"/>
          <w:szCs w:val="24"/>
        </w:rPr>
        <w:t>Losín</w:t>
      </w:r>
      <w:proofErr w:type="spellEnd"/>
      <w:r w:rsidRPr="00D82EFB">
        <w:rPr>
          <w:rFonts w:eastAsia="Times New Roman" w:cs="Times New Roman"/>
          <w:color w:val="484848"/>
          <w:szCs w:val="24"/>
        </w:rPr>
        <w:t>)</w:t>
      </w:r>
    </w:p>
    <w:p w14:paraId="10E8C6AE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houbaření a sběr borůvek v okolí chaty</w:t>
      </w:r>
    </w:p>
    <w:p w14:paraId="4D1AB24A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procházka vesnicí s množstvím stylových dřevěnic</w:t>
      </w:r>
    </w:p>
    <w:p w14:paraId="143699C0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vyhlídka Tři kameny</w:t>
      </w:r>
    </w:p>
    <w:p w14:paraId="0DB51E90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Černá stráň</w:t>
      </w:r>
    </w:p>
    <w:p w14:paraId="78623C8C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Vozka</w:t>
      </w:r>
    </w:p>
    <w:p w14:paraId="6BB9B693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Keprník</w:t>
      </w:r>
    </w:p>
    <w:p w14:paraId="4E9E1F03" w14:textId="77777777" w:rsidR="00115F69" w:rsidRPr="00115F69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ascii="Open Sans" w:eastAsia="Times New Roman" w:hAnsi="Open Sans" w:cs="Open Sans"/>
          <w:color w:val="484848"/>
          <w:sz w:val="23"/>
          <w:szCs w:val="23"/>
        </w:rPr>
      </w:pPr>
      <w:r w:rsidRPr="00115F69">
        <w:rPr>
          <w:rFonts w:ascii="Open Sans" w:eastAsia="Times New Roman" w:hAnsi="Open Sans" w:cs="Open Sans"/>
          <w:color w:val="484848"/>
          <w:sz w:val="23"/>
          <w:szCs w:val="23"/>
        </w:rPr>
        <w:t>Šerák</w:t>
      </w:r>
    </w:p>
    <w:p w14:paraId="23188870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Praděd</w:t>
      </w:r>
    </w:p>
    <w:p w14:paraId="7F36FC10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Králický Sněžník</w:t>
      </w:r>
    </w:p>
    <w:p w14:paraId="7B70E7AC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výlet k vraku havarovaného letadla z II. sv. Války</w:t>
      </w:r>
    </w:p>
    <w:p w14:paraId="3574A70C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Ranč Mustang Loučná - možnost vyjížďky na koních a škola westernového ježdění</w:t>
      </w:r>
    </w:p>
    <w:p w14:paraId="5739510C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ruční papírna a zámek ve Velkých Losinách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- 15 km</w:t>
      </w:r>
    </w:p>
    <w:p w14:paraId="4CE72375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přečerpávací elektrárna Dlouhé Stráně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- 15 km</w:t>
      </w:r>
    </w:p>
    <w:p w14:paraId="5A482122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relaxační areál s bowlingem v Loučné nad Desnou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- 8 km</w:t>
      </w:r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i/>
          <w:iCs/>
          <w:color w:val="484848"/>
          <w:szCs w:val="24"/>
        </w:rPr>
        <w:t>(tenis, squash, fotbal)</w:t>
      </w:r>
    </w:p>
    <w:p w14:paraId="1C2C0931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relaxační centrum s bowlingem v Branné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- 4 km</w:t>
      </w:r>
    </w:p>
    <w:p w14:paraId="60696F98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horské koloběžky v Branné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- 4 km</w:t>
      </w:r>
    </w:p>
    <w:p w14:paraId="47EB0F68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naučná stezka Pasák v Branné</w:t>
      </w:r>
    </w:p>
    <w:p w14:paraId="1FBAE5EB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 xml:space="preserve">pivovar </w:t>
      </w:r>
      <w:proofErr w:type="spellStart"/>
      <w:r w:rsidRPr="00D82EFB">
        <w:rPr>
          <w:rFonts w:eastAsia="Times New Roman" w:cs="Times New Roman"/>
          <w:color w:val="484848"/>
          <w:szCs w:val="24"/>
        </w:rPr>
        <w:t>Kolštejn</w:t>
      </w:r>
      <w:proofErr w:type="spellEnd"/>
      <w:r w:rsidRPr="00D82EFB">
        <w:rPr>
          <w:rFonts w:eastAsia="Times New Roman" w:cs="Times New Roman"/>
          <w:color w:val="484848"/>
          <w:szCs w:val="24"/>
        </w:rPr>
        <w:t xml:space="preserve"> Branná – výborné pivo, možnost exkurze</w:t>
      </w:r>
    </w:p>
    <w:p w14:paraId="601339BE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pivovar Hanušovice -velmi chutné a oblíbené pivo Holba Šerák, možnost exkurze</w:t>
      </w:r>
    </w:p>
    <w:p w14:paraId="5C9B11E7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jeskyně na Pomezí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- 20 km</w:t>
      </w:r>
    </w:p>
    <w:p w14:paraId="440AA9A1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lastRenderedPageBreak/>
        <w:t>jeskyně Na Špičáku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- 30 km</w:t>
      </w:r>
    </w:p>
    <w:p w14:paraId="681A4FBD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 xml:space="preserve">rašeliniště s mechovým jezírkem a naučnou stezkou na </w:t>
      </w:r>
      <w:proofErr w:type="spellStart"/>
      <w:r w:rsidRPr="00D82EFB">
        <w:rPr>
          <w:rFonts w:eastAsia="Times New Roman" w:cs="Times New Roman"/>
          <w:color w:val="484848"/>
          <w:szCs w:val="24"/>
        </w:rPr>
        <w:t>Rejvízu</w:t>
      </w:r>
      <w:proofErr w:type="spellEnd"/>
      <w:r w:rsidRPr="00D82EFB">
        <w:rPr>
          <w:rFonts w:eastAsia="Times New Roman" w:cs="Times New Roman"/>
          <w:color w:val="484848"/>
          <w:szCs w:val="24"/>
        </w:rPr>
        <w:t>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- 30 km</w:t>
      </w:r>
    </w:p>
    <w:p w14:paraId="54720616" w14:textId="77777777" w:rsidR="00115F69" w:rsidRPr="00D82EFB" w:rsidRDefault="00115F69" w:rsidP="00115F69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textAlignment w:val="baseline"/>
        <w:divId w:val="2051413255"/>
        <w:rPr>
          <w:rFonts w:eastAsia="Times New Roman" w:cs="Times New Roman"/>
          <w:color w:val="484848"/>
          <w:szCs w:val="24"/>
        </w:rPr>
      </w:pPr>
      <w:r w:rsidRPr="00D82EFB">
        <w:rPr>
          <w:rFonts w:eastAsia="Times New Roman" w:cs="Times New Roman"/>
          <w:color w:val="484848"/>
          <w:szCs w:val="24"/>
        </w:rPr>
        <w:t>zlatokopecká stezka ve Zlatých Horách </w:t>
      </w:r>
      <w:r w:rsidRPr="00D82EFB">
        <w:rPr>
          <w:rFonts w:eastAsia="Times New Roman" w:cs="Times New Roman"/>
          <w:b/>
          <w:bCs/>
          <w:color w:val="484848"/>
          <w:szCs w:val="24"/>
        </w:rPr>
        <w:t>- 40 km</w:t>
      </w:r>
    </w:p>
    <w:p w14:paraId="35606092" w14:textId="77777777" w:rsidR="00115F69" w:rsidRPr="00115F69" w:rsidRDefault="00115F69" w:rsidP="00FB3EE5">
      <w:pPr>
        <w:ind w:left="360" w:right="-15990"/>
        <w:divId w:val="1515412568"/>
        <w:rPr>
          <w:rFonts w:ascii="Open Sans" w:eastAsia="Times New Roman" w:hAnsi="Open Sans" w:cs="Open Sans"/>
          <w:color w:val="484848"/>
          <w:sz w:val="23"/>
          <w:szCs w:val="23"/>
        </w:rPr>
      </w:pPr>
    </w:p>
    <w:p w14:paraId="4D658E11" w14:textId="77777777" w:rsidR="00115F69" w:rsidRPr="00115F69" w:rsidRDefault="00115F69" w:rsidP="00115F69">
      <w:pPr>
        <w:divId w:val="1713456500"/>
        <w:rPr>
          <w:rFonts w:eastAsia="Times New Roman" w:cs="Times New Roman"/>
          <w:szCs w:val="24"/>
        </w:rPr>
      </w:pPr>
    </w:p>
    <w:p w14:paraId="638E3F7E" w14:textId="77777777" w:rsidR="00115F69" w:rsidRPr="00FA576A" w:rsidRDefault="00115F69" w:rsidP="00105810">
      <w:pPr>
        <w:spacing w:before="150"/>
        <w:ind w:right="-225"/>
        <w:divId w:val="1955167444"/>
        <w:rPr>
          <w:rFonts w:eastAsia="Times New Roman" w:cs="Times New Roman"/>
          <w:szCs w:val="24"/>
        </w:rPr>
      </w:pPr>
    </w:p>
    <w:p w14:paraId="4ED7F904" w14:textId="77777777" w:rsidR="00FA576A" w:rsidRPr="00FA576A" w:rsidRDefault="00FA576A" w:rsidP="00FA576A">
      <w:pPr>
        <w:divId w:val="1180853906"/>
        <w:rPr>
          <w:rFonts w:eastAsia="Times New Roman" w:cs="Times New Roman"/>
          <w:szCs w:val="24"/>
        </w:rPr>
      </w:pPr>
    </w:p>
    <w:p w14:paraId="4E78E093" w14:textId="77777777" w:rsidR="0084195D" w:rsidRDefault="0084195D"/>
    <w:sectPr w:rsidR="00841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053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DC44EF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C0D097E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E4B7509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4EA7777"/>
    <w:multiLevelType w:val="multilevel"/>
    <w:tmpl w:val="EBB40B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5445301C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5630D2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FD5DE4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3255C1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7AD377D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70361FF3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7DF15C5E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FED00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10"/>
  </w:num>
  <w:num w:numId="8">
    <w:abstractNumId w:val="9"/>
  </w:num>
  <w:num w:numId="9">
    <w:abstractNumId w:val="2"/>
  </w:num>
  <w:num w:numId="10">
    <w:abstractNumId w:val="8"/>
  </w:num>
  <w:num w:numId="11">
    <w:abstractNumId w:val="6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5D"/>
    <w:rsid w:val="00001ED6"/>
    <w:rsid w:val="000419F8"/>
    <w:rsid w:val="00042314"/>
    <w:rsid w:val="0004587F"/>
    <w:rsid w:val="00053E4B"/>
    <w:rsid w:val="000546E0"/>
    <w:rsid w:val="00056AA6"/>
    <w:rsid w:val="000642AD"/>
    <w:rsid w:val="0006645F"/>
    <w:rsid w:val="00072B61"/>
    <w:rsid w:val="00076E95"/>
    <w:rsid w:val="000906EE"/>
    <w:rsid w:val="0009549E"/>
    <w:rsid w:val="000B1D7F"/>
    <w:rsid w:val="000E1D5A"/>
    <w:rsid w:val="000E49E7"/>
    <w:rsid w:val="000F72ED"/>
    <w:rsid w:val="00104EA8"/>
    <w:rsid w:val="00105810"/>
    <w:rsid w:val="00105BA4"/>
    <w:rsid w:val="00110466"/>
    <w:rsid w:val="00115F69"/>
    <w:rsid w:val="00116BF8"/>
    <w:rsid w:val="00122671"/>
    <w:rsid w:val="00132FC9"/>
    <w:rsid w:val="00133618"/>
    <w:rsid w:val="0014626D"/>
    <w:rsid w:val="00151E55"/>
    <w:rsid w:val="00161576"/>
    <w:rsid w:val="00164BCC"/>
    <w:rsid w:val="00172941"/>
    <w:rsid w:val="00176088"/>
    <w:rsid w:val="001763D9"/>
    <w:rsid w:val="00187026"/>
    <w:rsid w:val="0019052D"/>
    <w:rsid w:val="00194FBF"/>
    <w:rsid w:val="001A7549"/>
    <w:rsid w:val="001B5B42"/>
    <w:rsid w:val="001B5F4E"/>
    <w:rsid w:val="001C2D27"/>
    <w:rsid w:val="001E7C5B"/>
    <w:rsid w:val="001E7F43"/>
    <w:rsid w:val="001F6E72"/>
    <w:rsid w:val="0021426D"/>
    <w:rsid w:val="00215FA5"/>
    <w:rsid w:val="00220BDD"/>
    <w:rsid w:val="00227945"/>
    <w:rsid w:val="00243D4E"/>
    <w:rsid w:val="002677B5"/>
    <w:rsid w:val="00271D1A"/>
    <w:rsid w:val="0027243B"/>
    <w:rsid w:val="00277A25"/>
    <w:rsid w:val="00297F67"/>
    <w:rsid w:val="002A4520"/>
    <w:rsid w:val="002D199E"/>
    <w:rsid w:val="002D340D"/>
    <w:rsid w:val="002E5722"/>
    <w:rsid w:val="002F12D4"/>
    <w:rsid w:val="002F280F"/>
    <w:rsid w:val="002F2EBD"/>
    <w:rsid w:val="002F463D"/>
    <w:rsid w:val="00311393"/>
    <w:rsid w:val="00320EAE"/>
    <w:rsid w:val="003269FB"/>
    <w:rsid w:val="00332626"/>
    <w:rsid w:val="0033514C"/>
    <w:rsid w:val="00352A67"/>
    <w:rsid w:val="00365BE7"/>
    <w:rsid w:val="00365CDE"/>
    <w:rsid w:val="00370758"/>
    <w:rsid w:val="00372398"/>
    <w:rsid w:val="00392DB9"/>
    <w:rsid w:val="003966FC"/>
    <w:rsid w:val="00396D11"/>
    <w:rsid w:val="003A1998"/>
    <w:rsid w:val="003A2FBD"/>
    <w:rsid w:val="003B0488"/>
    <w:rsid w:val="003C13A0"/>
    <w:rsid w:val="003C6919"/>
    <w:rsid w:val="003E1F90"/>
    <w:rsid w:val="00400241"/>
    <w:rsid w:val="00406E29"/>
    <w:rsid w:val="004126B9"/>
    <w:rsid w:val="0041785F"/>
    <w:rsid w:val="004278AC"/>
    <w:rsid w:val="00442F0B"/>
    <w:rsid w:val="004548FC"/>
    <w:rsid w:val="004559F4"/>
    <w:rsid w:val="0048062D"/>
    <w:rsid w:val="004B524F"/>
    <w:rsid w:val="004E26CF"/>
    <w:rsid w:val="005140DE"/>
    <w:rsid w:val="00547624"/>
    <w:rsid w:val="00551D3A"/>
    <w:rsid w:val="00567D52"/>
    <w:rsid w:val="00567D53"/>
    <w:rsid w:val="00572740"/>
    <w:rsid w:val="00573A87"/>
    <w:rsid w:val="005857FF"/>
    <w:rsid w:val="005931B5"/>
    <w:rsid w:val="00594637"/>
    <w:rsid w:val="0059641E"/>
    <w:rsid w:val="005A59CD"/>
    <w:rsid w:val="005B3371"/>
    <w:rsid w:val="005B3D0E"/>
    <w:rsid w:val="005D4D32"/>
    <w:rsid w:val="005D5A24"/>
    <w:rsid w:val="005E7372"/>
    <w:rsid w:val="005E7939"/>
    <w:rsid w:val="005F3815"/>
    <w:rsid w:val="00603572"/>
    <w:rsid w:val="00604C6B"/>
    <w:rsid w:val="00606204"/>
    <w:rsid w:val="006108E8"/>
    <w:rsid w:val="0061720C"/>
    <w:rsid w:val="00624965"/>
    <w:rsid w:val="00627D9D"/>
    <w:rsid w:val="006344A0"/>
    <w:rsid w:val="00640E0E"/>
    <w:rsid w:val="0064293C"/>
    <w:rsid w:val="00643DCB"/>
    <w:rsid w:val="0066651A"/>
    <w:rsid w:val="00685395"/>
    <w:rsid w:val="00686951"/>
    <w:rsid w:val="006A6E83"/>
    <w:rsid w:val="006C714E"/>
    <w:rsid w:val="006E37F6"/>
    <w:rsid w:val="006E5B25"/>
    <w:rsid w:val="006E64A6"/>
    <w:rsid w:val="00703274"/>
    <w:rsid w:val="00704033"/>
    <w:rsid w:val="0073132A"/>
    <w:rsid w:val="00735916"/>
    <w:rsid w:val="00744B71"/>
    <w:rsid w:val="007459F7"/>
    <w:rsid w:val="0075577F"/>
    <w:rsid w:val="00764EE3"/>
    <w:rsid w:val="007657C9"/>
    <w:rsid w:val="007678E3"/>
    <w:rsid w:val="00772CA7"/>
    <w:rsid w:val="00774AA4"/>
    <w:rsid w:val="007865E7"/>
    <w:rsid w:val="007A32F5"/>
    <w:rsid w:val="007A3433"/>
    <w:rsid w:val="007A3D7A"/>
    <w:rsid w:val="007C1338"/>
    <w:rsid w:val="007C7D92"/>
    <w:rsid w:val="007F1291"/>
    <w:rsid w:val="007F2E1B"/>
    <w:rsid w:val="00804261"/>
    <w:rsid w:val="0080723C"/>
    <w:rsid w:val="00816E70"/>
    <w:rsid w:val="00822F4D"/>
    <w:rsid w:val="00832A61"/>
    <w:rsid w:val="0083551A"/>
    <w:rsid w:val="008370F8"/>
    <w:rsid w:val="0083736E"/>
    <w:rsid w:val="0084195D"/>
    <w:rsid w:val="00865465"/>
    <w:rsid w:val="00874051"/>
    <w:rsid w:val="00890081"/>
    <w:rsid w:val="008924B0"/>
    <w:rsid w:val="00894D14"/>
    <w:rsid w:val="008A56C4"/>
    <w:rsid w:val="008B36D7"/>
    <w:rsid w:val="008D48B1"/>
    <w:rsid w:val="008E5070"/>
    <w:rsid w:val="0090097F"/>
    <w:rsid w:val="00907348"/>
    <w:rsid w:val="00907E2F"/>
    <w:rsid w:val="009141A2"/>
    <w:rsid w:val="00937F72"/>
    <w:rsid w:val="00954620"/>
    <w:rsid w:val="00965802"/>
    <w:rsid w:val="0097122B"/>
    <w:rsid w:val="00972CD7"/>
    <w:rsid w:val="009746E3"/>
    <w:rsid w:val="00977970"/>
    <w:rsid w:val="00991E7E"/>
    <w:rsid w:val="009A5828"/>
    <w:rsid w:val="009B0F36"/>
    <w:rsid w:val="009C15A6"/>
    <w:rsid w:val="00A0065D"/>
    <w:rsid w:val="00A12712"/>
    <w:rsid w:val="00A241E4"/>
    <w:rsid w:val="00A33F67"/>
    <w:rsid w:val="00A40EB3"/>
    <w:rsid w:val="00A43F46"/>
    <w:rsid w:val="00A55F51"/>
    <w:rsid w:val="00A708CF"/>
    <w:rsid w:val="00A83CD1"/>
    <w:rsid w:val="00A85BDF"/>
    <w:rsid w:val="00A85EC3"/>
    <w:rsid w:val="00A91EC0"/>
    <w:rsid w:val="00AA37BE"/>
    <w:rsid w:val="00AA5FAB"/>
    <w:rsid w:val="00AC248B"/>
    <w:rsid w:val="00AC30BD"/>
    <w:rsid w:val="00AC5C23"/>
    <w:rsid w:val="00AD5ABD"/>
    <w:rsid w:val="00AE7A22"/>
    <w:rsid w:val="00AF24C4"/>
    <w:rsid w:val="00AF72F6"/>
    <w:rsid w:val="00B059C4"/>
    <w:rsid w:val="00B20623"/>
    <w:rsid w:val="00B271FD"/>
    <w:rsid w:val="00B40448"/>
    <w:rsid w:val="00B40DFB"/>
    <w:rsid w:val="00B42EDF"/>
    <w:rsid w:val="00B45766"/>
    <w:rsid w:val="00B51F0D"/>
    <w:rsid w:val="00B750EB"/>
    <w:rsid w:val="00B765C5"/>
    <w:rsid w:val="00B93B06"/>
    <w:rsid w:val="00B96586"/>
    <w:rsid w:val="00BA1DA4"/>
    <w:rsid w:val="00BA5535"/>
    <w:rsid w:val="00BA76CF"/>
    <w:rsid w:val="00BD050E"/>
    <w:rsid w:val="00BD4680"/>
    <w:rsid w:val="00BF5B62"/>
    <w:rsid w:val="00C23D7A"/>
    <w:rsid w:val="00C51942"/>
    <w:rsid w:val="00C559DB"/>
    <w:rsid w:val="00C60A37"/>
    <w:rsid w:val="00C77540"/>
    <w:rsid w:val="00C91F54"/>
    <w:rsid w:val="00CA1278"/>
    <w:rsid w:val="00CC72F9"/>
    <w:rsid w:val="00CD0B10"/>
    <w:rsid w:val="00CD5EB7"/>
    <w:rsid w:val="00CD6F1F"/>
    <w:rsid w:val="00CE0913"/>
    <w:rsid w:val="00CE100A"/>
    <w:rsid w:val="00CE1DA5"/>
    <w:rsid w:val="00CE2A38"/>
    <w:rsid w:val="00CE379D"/>
    <w:rsid w:val="00D26D19"/>
    <w:rsid w:val="00D33CA1"/>
    <w:rsid w:val="00D37384"/>
    <w:rsid w:val="00D407AD"/>
    <w:rsid w:val="00D54A6A"/>
    <w:rsid w:val="00D54FA0"/>
    <w:rsid w:val="00D55AAE"/>
    <w:rsid w:val="00D6122F"/>
    <w:rsid w:val="00D63916"/>
    <w:rsid w:val="00D649CB"/>
    <w:rsid w:val="00D77A4B"/>
    <w:rsid w:val="00D82EFB"/>
    <w:rsid w:val="00D85171"/>
    <w:rsid w:val="00DA7C7D"/>
    <w:rsid w:val="00DB25F0"/>
    <w:rsid w:val="00DB3EA7"/>
    <w:rsid w:val="00DB5E1A"/>
    <w:rsid w:val="00DB695A"/>
    <w:rsid w:val="00DC2B55"/>
    <w:rsid w:val="00DD30A8"/>
    <w:rsid w:val="00DD7922"/>
    <w:rsid w:val="00DE6377"/>
    <w:rsid w:val="00DF6B5B"/>
    <w:rsid w:val="00E04B0A"/>
    <w:rsid w:val="00E06E13"/>
    <w:rsid w:val="00E07D22"/>
    <w:rsid w:val="00E11D13"/>
    <w:rsid w:val="00E23C0E"/>
    <w:rsid w:val="00E243B0"/>
    <w:rsid w:val="00E24C74"/>
    <w:rsid w:val="00E31455"/>
    <w:rsid w:val="00E340C9"/>
    <w:rsid w:val="00E61E63"/>
    <w:rsid w:val="00E62E6B"/>
    <w:rsid w:val="00E81213"/>
    <w:rsid w:val="00E8440B"/>
    <w:rsid w:val="00E91879"/>
    <w:rsid w:val="00E968BE"/>
    <w:rsid w:val="00EA63B9"/>
    <w:rsid w:val="00EC1F0D"/>
    <w:rsid w:val="00EC69D4"/>
    <w:rsid w:val="00ED0252"/>
    <w:rsid w:val="00ED046E"/>
    <w:rsid w:val="00ED2292"/>
    <w:rsid w:val="00EF6E37"/>
    <w:rsid w:val="00F054C6"/>
    <w:rsid w:val="00F1317B"/>
    <w:rsid w:val="00F16797"/>
    <w:rsid w:val="00F30F16"/>
    <w:rsid w:val="00F322F5"/>
    <w:rsid w:val="00F337D5"/>
    <w:rsid w:val="00F444F0"/>
    <w:rsid w:val="00F474FB"/>
    <w:rsid w:val="00F47C6B"/>
    <w:rsid w:val="00F5622B"/>
    <w:rsid w:val="00F610DE"/>
    <w:rsid w:val="00F6182F"/>
    <w:rsid w:val="00F61D52"/>
    <w:rsid w:val="00F64A1F"/>
    <w:rsid w:val="00F67A81"/>
    <w:rsid w:val="00F7762B"/>
    <w:rsid w:val="00F868E2"/>
    <w:rsid w:val="00FA576A"/>
    <w:rsid w:val="00FA5EB7"/>
    <w:rsid w:val="00FB3EE5"/>
    <w:rsid w:val="00FC474F"/>
    <w:rsid w:val="00FD2D66"/>
    <w:rsid w:val="00FD4D94"/>
    <w:rsid w:val="00FD50BD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7AB35"/>
  <w15:chartTrackingRefBased/>
  <w15:docId w15:val="{19C31E2E-59F1-3049-BF5C-F76CC1AD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72398"/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D82EFB"/>
    <w:pPr>
      <w:spacing w:after="60"/>
      <w:outlineLvl w:val="0"/>
    </w:pPr>
    <w:rPr>
      <w:rFonts w:cs="Times New Roman"/>
      <w:b/>
      <w:bCs/>
      <w:kern w:val="36"/>
      <w:sz w:val="36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3EE5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link w:val="Nadpis3Char"/>
    <w:uiPriority w:val="9"/>
    <w:qFormat/>
    <w:rsid w:val="00115F69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B3EE5"/>
    <w:rPr>
      <w:rFonts w:ascii="Times New Roman" w:eastAsiaTheme="majorEastAsia" w:hAnsi="Times New Roman" w:cstheme="majorBidi"/>
      <w:b/>
      <w:sz w:val="24"/>
      <w:szCs w:val="26"/>
    </w:rPr>
  </w:style>
  <w:style w:type="paragraph" w:styleId="Normlnweb">
    <w:name w:val="Normal (Web)"/>
    <w:basedOn w:val="Normln"/>
    <w:uiPriority w:val="99"/>
    <w:unhideWhenUsed/>
    <w:rsid w:val="00FA576A"/>
    <w:pPr>
      <w:spacing w:before="100" w:beforeAutospacing="1" w:after="100" w:afterAutospacing="1"/>
    </w:pPr>
    <w:rPr>
      <w:rFonts w:cs="Times New Roman"/>
      <w:szCs w:val="24"/>
    </w:rPr>
  </w:style>
  <w:style w:type="paragraph" w:styleId="Odstavecseseznamem">
    <w:name w:val="List Paragraph"/>
    <w:basedOn w:val="Normln"/>
    <w:uiPriority w:val="34"/>
    <w:qFormat/>
    <w:rsid w:val="00C77540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04587F"/>
  </w:style>
  <w:style w:type="character" w:styleId="Hypertextovodkaz">
    <w:name w:val="Hyperlink"/>
    <w:basedOn w:val="Standardnpsmoodstavce"/>
    <w:uiPriority w:val="99"/>
    <w:unhideWhenUsed/>
    <w:rsid w:val="0004587F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82EFB"/>
    <w:rPr>
      <w:rFonts w:cs="Times New Roman"/>
      <w:b/>
      <w:bCs/>
      <w:kern w:val="36"/>
      <w:sz w:val="36"/>
      <w:szCs w:val="48"/>
    </w:rPr>
  </w:style>
  <w:style w:type="character" w:customStyle="1" w:styleId="Nadpis3Char">
    <w:name w:val="Nadpis 3 Char"/>
    <w:basedOn w:val="Standardnpsmoodstavce"/>
    <w:link w:val="Nadpis3"/>
    <w:uiPriority w:val="9"/>
    <w:rsid w:val="00115F69"/>
    <w:rPr>
      <w:rFonts w:ascii="Times New Roman" w:hAnsi="Times New Roman" w:cs="Times New Roman"/>
      <w:b/>
      <w:bCs/>
      <w:sz w:val="27"/>
      <w:szCs w:val="27"/>
    </w:rPr>
  </w:style>
  <w:style w:type="character" w:styleId="Siln">
    <w:name w:val="Strong"/>
    <w:basedOn w:val="Standardnpsmoodstavce"/>
    <w:uiPriority w:val="22"/>
    <w:qFormat/>
    <w:rsid w:val="00115F69"/>
    <w:rPr>
      <w:b/>
      <w:bCs/>
    </w:rPr>
  </w:style>
  <w:style w:type="paragraph" w:customStyle="1" w:styleId="ci-active-slide">
    <w:name w:val="ci-active-slide"/>
    <w:basedOn w:val="Normln"/>
    <w:rsid w:val="00115F69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D5EB7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311393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372398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37239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72398"/>
    <w:pPr>
      <w:spacing w:after="100"/>
      <w:ind w:left="2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F6B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6B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3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52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465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49085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37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80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84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45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60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1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9960500">
                              <w:marLeft w:val="4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1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6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1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58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://www.x-park.cz/zimni-aktivity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ostruzna.cz/" TargetMode="External"/><Relationship Id="rId7" Type="http://schemas.openxmlformats.org/officeDocument/2006/relationships/hyperlink" Target="tel:2901701137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://www.cervenohorskesedlo.e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www.skibranna.cz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tel:2901701137" TargetMode="External"/><Relationship Id="rId11" Type="http://schemas.openxmlformats.org/officeDocument/2006/relationships/hyperlink" Target="http://www.odbornecasopisy.cz/svetlo/clanek/lecba-barevnym-svetlem--635" TargetMode="External"/><Relationship Id="rId24" Type="http://schemas.openxmlformats.org/officeDocument/2006/relationships/hyperlink" Target="http://www.ski-petrikov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://www.ramzova-jeseniky.e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skipremyslov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://www.kouty.cz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5179B-FA03-487E-939F-DBFB018B1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744DCF39</Template>
  <TotalTime>102</TotalTime>
  <Pages>14</Pages>
  <Words>2247</Words>
  <Characters>13258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Paulová Michaela</dc:creator>
  <cp:keywords/>
  <dc:description/>
  <cp:lastModifiedBy>Ilona Paulová</cp:lastModifiedBy>
  <cp:revision>9</cp:revision>
  <cp:lastPrinted>2021-06-15T09:45:00Z</cp:lastPrinted>
  <dcterms:created xsi:type="dcterms:W3CDTF">2021-06-11T04:30:00Z</dcterms:created>
  <dcterms:modified xsi:type="dcterms:W3CDTF">2021-06-16T04:14:00Z</dcterms:modified>
</cp:coreProperties>
</file>